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F2027" w14:textId="77777777" w:rsidR="00F36362" w:rsidRDefault="004D0AC7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C3A682" wp14:editId="12D7B414">
                <wp:simplePos x="0" y="0"/>
                <wp:positionH relativeFrom="margin">
                  <wp:posOffset>2790549</wp:posOffset>
                </wp:positionH>
                <wp:positionV relativeFrom="paragraph">
                  <wp:posOffset>-690935</wp:posOffset>
                </wp:positionV>
                <wp:extent cx="1828800" cy="1828800"/>
                <wp:effectExtent l="0" t="0" r="0" b="19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31B90" w14:textId="77777777" w:rsidR="0060656A" w:rsidRPr="008F175F" w:rsidRDefault="0060656A" w:rsidP="0060656A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0E4F95"/>
                                <w:sz w:val="24"/>
                                <w:szCs w:val="24"/>
                                <w:lang w:val="de-A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C3A68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19.75pt;margin-top:-54.4pt;width:2in;height:2in;z-index:251658241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AZ5DjU3wAA&#10;AAwBAAAPAAAAAAAAAAAAAAAAAGMEAABkcnMvZG93bnJldi54bWxQSwUGAAAAAAQABADzAAAAbwUA&#10;AAAA&#10;" filled="f" stroked="f">
                <v:textbox style="mso-fit-shape-to-text:t">
                  <w:txbxContent>
                    <w:p w14:paraId="2AE31B90" w14:textId="77777777" w:rsidR="0060656A" w:rsidRPr="008F175F" w:rsidRDefault="0060656A" w:rsidP="0060656A">
                      <w:pPr>
                        <w:jc w:val="center"/>
                        <w:rPr>
                          <w:b/>
                          <w:i/>
                          <w:noProof/>
                          <w:color w:val="0E4F95"/>
                          <w:sz w:val="24"/>
                          <w:szCs w:val="24"/>
                          <w:lang w:val="de-A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6BF9">
        <w:rPr>
          <w:noProof/>
        </w:rPr>
        <w:drawing>
          <wp:anchor distT="0" distB="0" distL="114300" distR="114300" simplePos="0" relativeHeight="251658240" behindDoc="1" locked="1" layoutInCell="1" allowOverlap="1" wp14:anchorId="7824177D" wp14:editId="1BA60768">
            <wp:simplePos x="0" y="0"/>
            <wp:positionH relativeFrom="page">
              <wp:posOffset>292735</wp:posOffset>
            </wp:positionH>
            <wp:positionV relativeFrom="margin">
              <wp:posOffset>1377950</wp:posOffset>
            </wp:positionV>
            <wp:extent cx="7011670" cy="596963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67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14A38" w14:textId="77777777" w:rsidR="00140890" w:rsidRDefault="00140890" w:rsidP="00140890">
      <w:pPr>
        <w:jc w:val="center"/>
        <w:rPr>
          <w:b/>
          <w:sz w:val="44"/>
          <w:szCs w:val="44"/>
          <w:lang w:val="de-AT"/>
        </w:rPr>
      </w:pPr>
      <w:r w:rsidRPr="00140890">
        <w:rPr>
          <w:b/>
          <w:sz w:val="44"/>
          <w:szCs w:val="44"/>
          <w:lang w:val="de-AT"/>
        </w:rPr>
        <w:t>Anmeldung: C95 Kurs</w:t>
      </w:r>
    </w:p>
    <w:p w14:paraId="7B78F5D8" w14:textId="2298707D" w:rsidR="00140890" w:rsidRPr="00140890" w:rsidRDefault="00140890" w:rsidP="00140890">
      <w:pPr>
        <w:rPr>
          <w:lang w:val="de-AT"/>
        </w:rPr>
      </w:pPr>
      <w:r w:rsidRPr="00140890">
        <w:rPr>
          <w:lang w:val="de-AT"/>
        </w:rPr>
        <w:t>Teilnahmegebühr: EUR_</w:t>
      </w:r>
      <w:r w:rsidR="0048775D">
        <w:rPr>
          <w:lang w:val="de-AT"/>
        </w:rPr>
        <w:t>42</w:t>
      </w:r>
      <w:r w:rsidR="008F2DDA">
        <w:rPr>
          <w:lang w:val="de-AT"/>
        </w:rPr>
        <w:t>5</w:t>
      </w:r>
      <w:r w:rsidR="000C75BE">
        <w:rPr>
          <w:lang w:val="de-AT"/>
        </w:rPr>
        <w:t>,- netto</w:t>
      </w:r>
      <w:r w:rsidRPr="00140890">
        <w:rPr>
          <w:lang w:val="de-AT"/>
        </w:rPr>
        <w:t xml:space="preserve"> (inkl. Teilnehmerzertifikat)</w:t>
      </w:r>
    </w:p>
    <w:tbl>
      <w:tblPr>
        <w:tblStyle w:val="Tabellenraster"/>
        <w:tblpPr w:leftFromText="141" w:rightFromText="141" w:horzAnchor="margin" w:tblpY="3711"/>
        <w:tblW w:w="10627" w:type="dxa"/>
        <w:tblLook w:val="04A0" w:firstRow="1" w:lastRow="0" w:firstColumn="1" w:lastColumn="0" w:noHBand="0" w:noVBand="1"/>
      </w:tblPr>
      <w:tblGrid>
        <w:gridCol w:w="4248"/>
        <w:gridCol w:w="1065"/>
        <w:gridCol w:w="3471"/>
        <w:gridCol w:w="1843"/>
      </w:tblGrid>
      <w:tr w:rsidR="00140890" w14:paraId="415AD0A0" w14:textId="77777777" w:rsidTr="008A42CD">
        <w:tc>
          <w:tcPr>
            <w:tcW w:w="10627" w:type="dxa"/>
            <w:gridSpan w:val="4"/>
          </w:tcPr>
          <w:p w14:paraId="6A7C65D0" w14:textId="77777777" w:rsidR="00140890" w:rsidRDefault="00140890" w:rsidP="008A42CD">
            <w:pPr>
              <w:jc w:val="center"/>
              <w:rPr>
                <w:b/>
                <w:sz w:val="44"/>
                <w:szCs w:val="44"/>
                <w:lang w:val="de-AT"/>
              </w:rPr>
            </w:pPr>
            <w:r>
              <w:rPr>
                <w:b/>
                <w:sz w:val="44"/>
                <w:szCs w:val="44"/>
                <w:lang w:val="de-AT"/>
              </w:rPr>
              <w:t>Teilnehmer</w:t>
            </w:r>
            <w:r w:rsidR="000A4D9C">
              <w:rPr>
                <w:b/>
                <w:sz w:val="44"/>
                <w:szCs w:val="44"/>
                <w:lang w:val="de-AT"/>
              </w:rPr>
              <w:t>/</w:t>
            </w:r>
            <w:r>
              <w:rPr>
                <w:b/>
                <w:sz w:val="44"/>
                <w:szCs w:val="44"/>
                <w:lang w:val="de-AT"/>
              </w:rPr>
              <w:t>In:</w:t>
            </w:r>
          </w:p>
        </w:tc>
      </w:tr>
      <w:tr w:rsidR="006A232A" w14:paraId="330D1D16" w14:textId="77777777" w:rsidTr="008A42CD">
        <w:tc>
          <w:tcPr>
            <w:tcW w:w="4248" w:type="dxa"/>
          </w:tcPr>
          <w:p w14:paraId="540271D3" w14:textId="25D9DDE6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 xml:space="preserve">Nachname: </w:t>
            </w:r>
          </w:p>
        </w:tc>
        <w:tc>
          <w:tcPr>
            <w:tcW w:w="4536" w:type="dxa"/>
            <w:gridSpan w:val="2"/>
          </w:tcPr>
          <w:p w14:paraId="7CD59479" w14:textId="22BE950D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Vorname:</w:t>
            </w:r>
            <w:r w:rsidR="00ED0648">
              <w:rPr>
                <w:sz w:val="28"/>
                <w:szCs w:val="28"/>
                <w:lang w:val="de-AT"/>
              </w:rPr>
              <w:t xml:space="preserve"> </w:t>
            </w:r>
          </w:p>
        </w:tc>
        <w:tc>
          <w:tcPr>
            <w:tcW w:w="1843" w:type="dxa"/>
          </w:tcPr>
          <w:p w14:paraId="28ADEA95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Titel:</w:t>
            </w:r>
          </w:p>
        </w:tc>
      </w:tr>
      <w:tr w:rsidR="00140890" w14:paraId="3C511225" w14:textId="77777777" w:rsidTr="008A42CD">
        <w:tc>
          <w:tcPr>
            <w:tcW w:w="10627" w:type="dxa"/>
            <w:gridSpan w:val="4"/>
          </w:tcPr>
          <w:p w14:paraId="1921AF5C" w14:textId="77777777" w:rsidR="00140890" w:rsidRPr="00140890" w:rsidRDefault="0014089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Unternehmen:</w:t>
            </w:r>
            <w:r w:rsidR="003915FF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140890" w:rsidRPr="00140890" w14:paraId="51113F2E" w14:textId="77777777" w:rsidTr="008A42CD">
        <w:tc>
          <w:tcPr>
            <w:tcW w:w="10627" w:type="dxa"/>
            <w:gridSpan w:val="4"/>
          </w:tcPr>
          <w:p w14:paraId="0D31F85A" w14:textId="77777777" w:rsidR="00140890" w:rsidRPr="00140890" w:rsidRDefault="0014089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Adresse:</w:t>
            </w:r>
            <w:r w:rsidR="003915FF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6A232A" w:rsidRPr="00140890" w14:paraId="6C646C20" w14:textId="77777777" w:rsidTr="008A42CD">
        <w:tc>
          <w:tcPr>
            <w:tcW w:w="4248" w:type="dxa"/>
          </w:tcPr>
          <w:p w14:paraId="1DB1A12E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 xml:space="preserve">PLZ: </w:t>
            </w:r>
          </w:p>
        </w:tc>
        <w:tc>
          <w:tcPr>
            <w:tcW w:w="6379" w:type="dxa"/>
            <w:gridSpan w:val="3"/>
          </w:tcPr>
          <w:p w14:paraId="4281108B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Ort:</w:t>
            </w:r>
          </w:p>
        </w:tc>
      </w:tr>
      <w:tr w:rsidR="006A232A" w:rsidRPr="00140890" w14:paraId="7E4BA1E0" w14:textId="77777777" w:rsidTr="008A42CD">
        <w:tc>
          <w:tcPr>
            <w:tcW w:w="4248" w:type="dxa"/>
          </w:tcPr>
          <w:p w14:paraId="6394FA57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Geburtsdatum:</w:t>
            </w:r>
          </w:p>
        </w:tc>
        <w:tc>
          <w:tcPr>
            <w:tcW w:w="6379" w:type="dxa"/>
            <w:gridSpan w:val="3"/>
          </w:tcPr>
          <w:p w14:paraId="6554B90A" w14:textId="77777777" w:rsidR="006A232A" w:rsidRPr="00140890" w:rsidRDefault="006A232A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Geburtsort:</w:t>
            </w:r>
          </w:p>
        </w:tc>
      </w:tr>
      <w:tr w:rsidR="006A232A" w:rsidRPr="00140890" w14:paraId="44E8905A" w14:textId="77777777" w:rsidTr="008A42CD">
        <w:tc>
          <w:tcPr>
            <w:tcW w:w="4248" w:type="dxa"/>
          </w:tcPr>
          <w:p w14:paraId="368E0822" w14:textId="77777777" w:rsidR="006A232A" w:rsidRPr="00140890" w:rsidRDefault="006A232A" w:rsidP="008A42CD">
            <w:pPr>
              <w:tabs>
                <w:tab w:val="left" w:pos="4710"/>
              </w:tabs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Telefon:</w:t>
            </w:r>
          </w:p>
        </w:tc>
        <w:tc>
          <w:tcPr>
            <w:tcW w:w="6379" w:type="dxa"/>
            <w:gridSpan w:val="3"/>
          </w:tcPr>
          <w:p w14:paraId="01DAE0A3" w14:textId="77777777" w:rsidR="006A232A" w:rsidRPr="00140890" w:rsidRDefault="006A232A" w:rsidP="008A42CD">
            <w:pPr>
              <w:tabs>
                <w:tab w:val="left" w:pos="4710"/>
              </w:tabs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E-Mail:</w:t>
            </w:r>
          </w:p>
        </w:tc>
      </w:tr>
      <w:tr w:rsidR="00140890" w:rsidRPr="00140890" w14:paraId="17EFCF00" w14:textId="77777777" w:rsidTr="008A42CD">
        <w:tc>
          <w:tcPr>
            <w:tcW w:w="10627" w:type="dxa"/>
            <w:gridSpan w:val="4"/>
          </w:tcPr>
          <w:p w14:paraId="28F69CF3" w14:textId="77777777" w:rsidR="00140890" w:rsidRPr="00140890" w:rsidRDefault="00140890" w:rsidP="008A42CD">
            <w:pPr>
              <w:jc w:val="center"/>
              <w:rPr>
                <w:b/>
                <w:sz w:val="44"/>
                <w:szCs w:val="44"/>
                <w:lang w:val="de-AT"/>
              </w:rPr>
            </w:pPr>
            <w:r w:rsidRPr="00140890">
              <w:rPr>
                <w:b/>
                <w:sz w:val="44"/>
                <w:szCs w:val="44"/>
                <w:lang w:val="de-AT"/>
              </w:rPr>
              <w:t>Kursdaten:</w:t>
            </w:r>
          </w:p>
        </w:tc>
      </w:tr>
      <w:tr w:rsidR="00E545EF" w14:paraId="606BE290" w14:textId="77777777" w:rsidTr="008A42CD">
        <w:tc>
          <w:tcPr>
            <w:tcW w:w="5313" w:type="dxa"/>
            <w:gridSpan w:val="2"/>
          </w:tcPr>
          <w:p w14:paraId="65E4F9BB" w14:textId="4D202494" w:rsidR="00E545EF" w:rsidRPr="00140890" w:rsidRDefault="00E545EF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Kurstermin</w:t>
            </w:r>
            <w:r w:rsidR="002B7B8A">
              <w:rPr>
                <w:sz w:val="28"/>
                <w:szCs w:val="28"/>
                <w:lang w:val="de-AT"/>
              </w:rPr>
              <w:t>(e)</w:t>
            </w:r>
            <w:r>
              <w:rPr>
                <w:sz w:val="28"/>
                <w:szCs w:val="28"/>
                <w:lang w:val="de-AT"/>
              </w:rPr>
              <w:t xml:space="preserve">: </w:t>
            </w:r>
          </w:p>
        </w:tc>
        <w:tc>
          <w:tcPr>
            <w:tcW w:w="5314" w:type="dxa"/>
            <w:gridSpan w:val="2"/>
          </w:tcPr>
          <w:p w14:paraId="1C4D66C2" w14:textId="6528324E" w:rsidR="00E545EF" w:rsidRPr="00140890" w:rsidRDefault="00E545EF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Kursnummer:</w:t>
            </w:r>
            <w:r w:rsidR="00D47ACB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140890" w14:paraId="0CA7C422" w14:textId="77777777" w:rsidTr="008A42CD">
        <w:tc>
          <w:tcPr>
            <w:tcW w:w="10627" w:type="dxa"/>
            <w:gridSpan w:val="4"/>
          </w:tcPr>
          <w:p w14:paraId="25DF9019" w14:textId="46AB334A" w:rsidR="00140890" w:rsidRPr="00140890" w:rsidRDefault="0014089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Kursort:</w:t>
            </w:r>
            <w:r w:rsidR="00E545EF">
              <w:rPr>
                <w:sz w:val="28"/>
                <w:szCs w:val="28"/>
                <w:lang w:val="de-AT"/>
              </w:rPr>
              <w:t xml:space="preserve"> </w:t>
            </w:r>
            <w:r w:rsidR="00611353">
              <w:rPr>
                <w:sz w:val="28"/>
                <w:szCs w:val="28"/>
                <w:lang w:val="de-AT"/>
              </w:rPr>
              <w:t>LOGISCH</w:t>
            </w:r>
            <w:r w:rsidR="00E545EF">
              <w:rPr>
                <w:sz w:val="28"/>
                <w:szCs w:val="28"/>
                <w:lang w:val="de-AT"/>
              </w:rPr>
              <w:t xml:space="preserve"> Kraftfahrer </w:t>
            </w:r>
            <w:r w:rsidR="009668C5">
              <w:rPr>
                <w:sz w:val="28"/>
                <w:szCs w:val="28"/>
                <w:lang w:val="de-AT"/>
              </w:rPr>
              <w:t>–</w:t>
            </w:r>
            <w:r w:rsidR="00E545EF">
              <w:rPr>
                <w:sz w:val="28"/>
                <w:szCs w:val="28"/>
                <w:lang w:val="de-AT"/>
              </w:rPr>
              <w:t xml:space="preserve"> Ausbildung</w:t>
            </w:r>
            <w:r w:rsidR="009668C5">
              <w:rPr>
                <w:sz w:val="28"/>
                <w:szCs w:val="28"/>
                <w:lang w:val="de-AT"/>
              </w:rPr>
              <w:t xml:space="preserve"> </w:t>
            </w:r>
            <w:proofErr w:type="spellStart"/>
            <w:r w:rsidR="009668C5">
              <w:rPr>
                <w:sz w:val="28"/>
                <w:szCs w:val="28"/>
                <w:lang w:val="de-AT"/>
              </w:rPr>
              <w:t>e.U</w:t>
            </w:r>
            <w:proofErr w:type="spellEnd"/>
            <w:r w:rsidR="009668C5">
              <w:rPr>
                <w:sz w:val="28"/>
                <w:szCs w:val="28"/>
                <w:lang w:val="de-AT"/>
              </w:rPr>
              <w:t>.</w:t>
            </w:r>
            <w:r w:rsidR="00611353">
              <w:rPr>
                <w:sz w:val="28"/>
                <w:szCs w:val="28"/>
                <w:lang w:val="de-AT"/>
              </w:rPr>
              <w:t xml:space="preserve">, Industriestraße 30, 8141 </w:t>
            </w:r>
            <w:proofErr w:type="spellStart"/>
            <w:r w:rsidR="00611353">
              <w:rPr>
                <w:sz w:val="28"/>
                <w:szCs w:val="28"/>
                <w:lang w:val="de-AT"/>
              </w:rPr>
              <w:t>Premstätten</w:t>
            </w:r>
            <w:proofErr w:type="spellEnd"/>
          </w:p>
        </w:tc>
      </w:tr>
      <w:tr w:rsidR="00931D60" w14:paraId="1FA791DB" w14:textId="77777777" w:rsidTr="008A42CD">
        <w:tc>
          <w:tcPr>
            <w:tcW w:w="10627" w:type="dxa"/>
            <w:gridSpan w:val="4"/>
          </w:tcPr>
          <w:p w14:paraId="1B1C16E8" w14:textId="77777777" w:rsidR="00931D60" w:rsidRPr="00931D60" w:rsidRDefault="00931D60" w:rsidP="008A42CD">
            <w:pPr>
              <w:rPr>
                <w:b/>
                <w:sz w:val="32"/>
                <w:szCs w:val="32"/>
                <w:lang w:val="de-AT"/>
              </w:rPr>
            </w:pPr>
            <w:r>
              <w:rPr>
                <w:sz w:val="44"/>
                <w:szCs w:val="44"/>
                <w:lang w:val="de-AT"/>
              </w:rPr>
              <w:t xml:space="preserve">      </w:t>
            </w:r>
            <w:r w:rsidRPr="00931D60">
              <w:rPr>
                <w:b/>
                <w:sz w:val="44"/>
                <w:szCs w:val="44"/>
                <w:lang w:val="de-AT"/>
              </w:rPr>
              <w:t xml:space="preserve">Rechnungsdaten </w:t>
            </w:r>
            <w:r w:rsidRPr="00931D60">
              <w:rPr>
                <w:sz w:val="28"/>
                <w:szCs w:val="28"/>
                <w:lang w:val="de-AT"/>
              </w:rPr>
              <w:t>(Wenn abweichend zur TeilnehmerInnen</w:t>
            </w:r>
            <w:r>
              <w:rPr>
                <w:sz w:val="28"/>
                <w:szCs w:val="28"/>
                <w:lang w:val="de-AT"/>
              </w:rPr>
              <w:t xml:space="preserve"> Information):</w:t>
            </w:r>
          </w:p>
        </w:tc>
      </w:tr>
      <w:tr w:rsidR="00931D60" w14:paraId="01235932" w14:textId="77777777" w:rsidTr="008A42CD">
        <w:tc>
          <w:tcPr>
            <w:tcW w:w="10627" w:type="dxa"/>
            <w:gridSpan w:val="4"/>
          </w:tcPr>
          <w:p w14:paraId="7A9354A6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Unternehmen:</w:t>
            </w:r>
            <w:r w:rsidR="004D7897">
              <w:rPr>
                <w:sz w:val="28"/>
                <w:szCs w:val="28"/>
                <w:lang w:val="de-AT"/>
              </w:rPr>
              <w:t xml:space="preserve"> </w:t>
            </w:r>
          </w:p>
        </w:tc>
      </w:tr>
      <w:tr w:rsidR="00931D60" w14:paraId="5747FB74" w14:textId="77777777" w:rsidTr="008A42CD">
        <w:tc>
          <w:tcPr>
            <w:tcW w:w="10627" w:type="dxa"/>
            <w:gridSpan w:val="4"/>
          </w:tcPr>
          <w:p w14:paraId="4421946D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Adresse:</w:t>
            </w:r>
          </w:p>
        </w:tc>
      </w:tr>
      <w:tr w:rsidR="00931D60" w14:paraId="65C26E53" w14:textId="77777777" w:rsidTr="008A42CD">
        <w:tc>
          <w:tcPr>
            <w:tcW w:w="10627" w:type="dxa"/>
            <w:gridSpan w:val="4"/>
          </w:tcPr>
          <w:p w14:paraId="7F867EFB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PLZ/Ort:</w:t>
            </w:r>
          </w:p>
        </w:tc>
      </w:tr>
      <w:tr w:rsidR="00931D60" w14:paraId="38DCF083" w14:textId="77777777" w:rsidTr="008A42CD">
        <w:tc>
          <w:tcPr>
            <w:tcW w:w="10627" w:type="dxa"/>
            <w:gridSpan w:val="4"/>
          </w:tcPr>
          <w:p w14:paraId="6F0F4BD4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UID Nummer:</w:t>
            </w:r>
          </w:p>
        </w:tc>
      </w:tr>
      <w:tr w:rsidR="00931D60" w14:paraId="1AEB6B9A" w14:textId="77777777" w:rsidTr="008A42CD">
        <w:tc>
          <w:tcPr>
            <w:tcW w:w="10627" w:type="dxa"/>
            <w:gridSpan w:val="4"/>
          </w:tcPr>
          <w:p w14:paraId="0F03AC08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Telefonnummer:</w:t>
            </w:r>
          </w:p>
        </w:tc>
      </w:tr>
      <w:tr w:rsidR="00931D60" w14:paraId="0D3A0660" w14:textId="77777777" w:rsidTr="008A42CD">
        <w:tc>
          <w:tcPr>
            <w:tcW w:w="10627" w:type="dxa"/>
            <w:gridSpan w:val="4"/>
          </w:tcPr>
          <w:p w14:paraId="548BAB5E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  <w:r w:rsidRPr="00931D60">
              <w:rPr>
                <w:sz w:val="28"/>
                <w:szCs w:val="28"/>
                <w:lang w:val="de-AT"/>
              </w:rPr>
              <w:t>E-Mail:</w:t>
            </w:r>
          </w:p>
        </w:tc>
      </w:tr>
      <w:tr w:rsidR="00931D60" w14:paraId="2B9C8918" w14:textId="77777777" w:rsidTr="008A42CD">
        <w:tc>
          <w:tcPr>
            <w:tcW w:w="10627" w:type="dxa"/>
            <w:gridSpan w:val="4"/>
          </w:tcPr>
          <w:p w14:paraId="06134075" w14:textId="77777777" w:rsidR="00931D60" w:rsidRPr="00931D60" w:rsidRDefault="00931D60" w:rsidP="008A42CD">
            <w:pPr>
              <w:jc w:val="center"/>
              <w:rPr>
                <w:b/>
                <w:sz w:val="44"/>
                <w:szCs w:val="44"/>
                <w:lang w:val="de-AT"/>
              </w:rPr>
            </w:pPr>
            <w:proofErr w:type="spellStart"/>
            <w:r w:rsidRPr="00931D60">
              <w:rPr>
                <w:b/>
                <w:sz w:val="44"/>
                <w:szCs w:val="44"/>
                <w:lang w:val="de-AT"/>
              </w:rPr>
              <w:t>Teilnahme-und</w:t>
            </w:r>
            <w:proofErr w:type="spellEnd"/>
            <w:r w:rsidRPr="00931D60">
              <w:rPr>
                <w:b/>
                <w:sz w:val="44"/>
                <w:szCs w:val="44"/>
                <w:lang w:val="de-AT"/>
              </w:rPr>
              <w:t xml:space="preserve"> Stornogebühren:</w:t>
            </w:r>
          </w:p>
        </w:tc>
      </w:tr>
      <w:tr w:rsidR="00931D60" w14:paraId="3840038A" w14:textId="77777777" w:rsidTr="008A42CD">
        <w:tc>
          <w:tcPr>
            <w:tcW w:w="10627" w:type="dxa"/>
            <w:gridSpan w:val="4"/>
          </w:tcPr>
          <w:p w14:paraId="2F44273A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Bitte beachten Sie, dass die Teilnahmegebühr vor Kursbeginn entrichtet sein muss bzw.</w:t>
            </w:r>
          </w:p>
          <w:p w14:paraId="64A196D0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die Teilnahmebestätigung erst nach vollständigem Zahlungseingang ausgefolgt wird.</w:t>
            </w:r>
          </w:p>
          <w:p w14:paraId="262392FD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Stornierung und etwaige Rückerstattung des Kursbeitrages ist nur bei schriftlichem</w:t>
            </w:r>
          </w:p>
          <w:p w14:paraId="3DCABD31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 xml:space="preserve">Rücktritt bis zu 14 Tage vor dem Seminartermin möglich. Erfolgt keine fristgerechte </w:t>
            </w:r>
          </w:p>
          <w:p w14:paraId="25C8CD01" w14:textId="77777777" w:rsidR="00931D60" w:rsidRDefault="00931D60" w:rsidP="008A42CD">
            <w:pPr>
              <w:rPr>
                <w:sz w:val="28"/>
                <w:szCs w:val="28"/>
                <w:lang w:val="de-AT"/>
              </w:rPr>
            </w:pPr>
            <w:r>
              <w:rPr>
                <w:sz w:val="28"/>
                <w:szCs w:val="28"/>
                <w:lang w:val="de-AT"/>
              </w:rPr>
              <w:t>Stornierung wird der volle Seminarbetrag fällig. Logisch behält sich Kursabsagen vor!</w:t>
            </w:r>
          </w:p>
          <w:p w14:paraId="236D6ECA" w14:textId="77777777" w:rsidR="00931D60" w:rsidRPr="00931D60" w:rsidRDefault="00931D60" w:rsidP="008A42CD">
            <w:pPr>
              <w:rPr>
                <w:sz w:val="28"/>
                <w:szCs w:val="28"/>
                <w:lang w:val="de-AT"/>
              </w:rPr>
            </w:pPr>
          </w:p>
        </w:tc>
      </w:tr>
    </w:tbl>
    <w:p w14:paraId="0AD49BE7" w14:textId="77777777" w:rsidR="00F36362" w:rsidRPr="00140890" w:rsidRDefault="00F36362" w:rsidP="00140890">
      <w:pPr>
        <w:rPr>
          <w:sz w:val="44"/>
          <w:szCs w:val="44"/>
          <w:lang w:val="de-AT"/>
        </w:rPr>
      </w:pPr>
    </w:p>
    <w:p w14:paraId="196DAD6F" w14:textId="77777777" w:rsidR="00F36362" w:rsidRDefault="00F36362" w:rsidP="00F36362">
      <w:pPr>
        <w:rPr>
          <w:lang w:val="de-AT"/>
        </w:rPr>
      </w:pPr>
    </w:p>
    <w:p w14:paraId="1FA33DDD" w14:textId="77777777" w:rsidR="008E2FF4" w:rsidRDefault="008E2FF4" w:rsidP="00F36362">
      <w:pPr>
        <w:rPr>
          <w:lang w:val="de-AT"/>
        </w:rPr>
      </w:pPr>
    </w:p>
    <w:p w14:paraId="54890626" w14:textId="77777777" w:rsidR="008E2FF4" w:rsidRDefault="008E2FF4" w:rsidP="00F36362">
      <w:pPr>
        <w:rPr>
          <w:lang w:val="de-AT"/>
        </w:rPr>
      </w:pPr>
    </w:p>
    <w:p w14:paraId="27BDC8DB" w14:textId="77777777" w:rsidR="008E2FF4" w:rsidRPr="001D5677" w:rsidRDefault="008E2FF4" w:rsidP="008E2FF4">
      <w:r>
        <w:rPr>
          <w:noProof/>
        </w:rPr>
        <w:drawing>
          <wp:anchor distT="0" distB="0" distL="114300" distR="114300" simplePos="0" relativeHeight="251660290" behindDoc="1" locked="1" layoutInCell="1" allowOverlap="1" wp14:anchorId="4B76D0F6" wp14:editId="283B3F57">
            <wp:simplePos x="0" y="0"/>
            <wp:positionH relativeFrom="page">
              <wp:posOffset>887095</wp:posOffset>
            </wp:positionH>
            <wp:positionV relativeFrom="margin">
              <wp:align>center</wp:align>
            </wp:positionV>
            <wp:extent cx="5759450" cy="604075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KW_Hintergrund_190315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E2FF4" w14:paraId="48CB183B" w14:textId="77777777" w:rsidTr="009C5FE9">
        <w:tc>
          <w:tcPr>
            <w:tcW w:w="10456" w:type="dxa"/>
          </w:tcPr>
          <w:p w14:paraId="36CF465C" w14:textId="77777777" w:rsidR="008E2FF4" w:rsidRPr="001D5677" w:rsidRDefault="008E2FF4" w:rsidP="009C5FE9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Datenschutz- und Einwilligungserklärung:</w:t>
            </w:r>
          </w:p>
        </w:tc>
      </w:tr>
      <w:tr w:rsidR="008E2FF4" w14:paraId="45CDBE39" w14:textId="77777777" w:rsidTr="009C5FE9">
        <w:tc>
          <w:tcPr>
            <w:tcW w:w="10456" w:type="dxa"/>
          </w:tcPr>
          <w:p w14:paraId="326D5CFC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bin einverstanden, dass meine Daten zu folgenden Zwecken erhoben, verarbeitet,</w:t>
            </w:r>
          </w:p>
          <w:p w14:paraId="28950950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gespeichert, aktualisiert und genutzt werden:</w:t>
            </w:r>
          </w:p>
          <w:p w14:paraId="78930CC3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Kursorganisation, Erstellung der Teilnehmerlisten und Bestätigung, Kontaktaufnahme mit</w:t>
            </w:r>
          </w:p>
          <w:p w14:paraId="3C5D98B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den Teilnehmern, Qualitätsmessung und Dokumentation.</w:t>
            </w:r>
          </w:p>
          <w:p w14:paraId="6DB87254" w14:textId="77777777" w:rsidR="008E2FF4" w:rsidRDefault="008E2FF4" w:rsidP="009C5FE9">
            <w:pPr>
              <w:rPr>
                <w:sz w:val="28"/>
                <w:szCs w:val="28"/>
              </w:rPr>
            </w:pPr>
          </w:p>
          <w:p w14:paraId="5806F62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bin zudem darauf hingewiesen worden, dass die Erhebung, Verarbeitung und Nutzung</w:t>
            </w:r>
          </w:p>
          <w:p w14:paraId="1E1E16E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meiner Daten auf freiwilliger Basis erfolgt. Ferner, dass ich mein Einverständnis ohne für</w:t>
            </w:r>
          </w:p>
          <w:p w14:paraId="03616281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mich nachteilige Folgen verweigern bzw. jederzeit mit Wirkung für die Zukunft widerrufen</w:t>
            </w:r>
          </w:p>
          <w:p w14:paraId="4A0CA663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kann. Meine Widerrufserklärung werde ich richten an:</w:t>
            </w:r>
          </w:p>
          <w:p w14:paraId="6257EE4B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E-Mail:</w:t>
            </w:r>
            <w:r w:rsidR="00430252">
              <w:rPr>
                <w:sz w:val="28"/>
                <w:szCs w:val="28"/>
              </w:rPr>
              <w:t xml:space="preserve"> office</w:t>
            </w:r>
            <w:r>
              <w:rPr>
                <w:sz w:val="28"/>
                <w:szCs w:val="28"/>
              </w:rPr>
              <w:t>@kraftfahrer-ausbildung.at</w:t>
            </w:r>
          </w:p>
          <w:p w14:paraId="625D9447" w14:textId="77777777" w:rsidR="008E2FF4" w:rsidRDefault="008E2FF4" w:rsidP="009C5FE9">
            <w:pPr>
              <w:rPr>
                <w:sz w:val="28"/>
                <w:szCs w:val="28"/>
              </w:rPr>
            </w:pPr>
          </w:p>
          <w:p w14:paraId="3B0E4A40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 Fall des Widerrufs werden mit dem Zugang meiner Widerrufserklärung meine Daten</w:t>
            </w:r>
          </w:p>
          <w:p w14:paraId="2E4346A7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bei Logisch gelöscht.</w:t>
            </w:r>
          </w:p>
          <w:p w14:paraId="65FA407E" w14:textId="77777777" w:rsidR="008E2FF4" w:rsidRDefault="008E2FF4" w:rsidP="009C5FE9">
            <w:pPr>
              <w:rPr>
                <w:sz w:val="28"/>
                <w:szCs w:val="28"/>
              </w:rPr>
            </w:pPr>
          </w:p>
          <w:p w14:paraId="4C891B15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 Datenschutzerklärung und Teilnahmebedingungen des Kurses habe ich zur Kenntnis</w:t>
            </w:r>
          </w:p>
          <w:p w14:paraId="42E0D164" w14:textId="77777777" w:rsidR="008E2FF4" w:rsidRPr="001D5677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genommen. Mit meiner Unterschrift erkenne ich diese ausdrücklich an.</w:t>
            </w:r>
          </w:p>
        </w:tc>
      </w:tr>
      <w:tr w:rsidR="008E2FF4" w14:paraId="75B46A88" w14:textId="77777777" w:rsidTr="009C5FE9">
        <w:tc>
          <w:tcPr>
            <w:tcW w:w="10456" w:type="dxa"/>
          </w:tcPr>
          <w:p w14:paraId="010762D5" w14:textId="77777777" w:rsidR="008E2FF4" w:rsidRDefault="008E2FF4" w:rsidP="009C5FE9"/>
          <w:p w14:paraId="13673BDB" w14:textId="77777777" w:rsidR="008E2FF4" w:rsidRDefault="008E2FF4" w:rsidP="009C5FE9"/>
          <w:p w14:paraId="7A6FF60E" w14:textId="77777777" w:rsidR="008E2FF4" w:rsidRDefault="008E2FF4" w:rsidP="009C5FE9"/>
          <w:p w14:paraId="343F76F4" w14:textId="77777777" w:rsidR="008E2FF4" w:rsidRDefault="008E2FF4" w:rsidP="009C5FE9"/>
          <w:p w14:paraId="01C33441" w14:textId="77777777" w:rsidR="008E2FF4" w:rsidRDefault="008E2FF4" w:rsidP="009C5FE9">
            <w:r>
              <w:t>………………………………………………………………………………………………………………………………………………………………………………….</w:t>
            </w:r>
          </w:p>
          <w:p w14:paraId="38B84B46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Datum, eigenhändige Unterschrift des/der </w:t>
            </w:r>
            <w:proofErr w:type="spellStart"/>
            <w:r>
              <w:rPr>
                <w:sz w:val="28"/>
                <w:szCs w:val="28"/>
              </w:rPr>
              <w:t>TeilnehmerIn</w:t>
            </w:r>
            <w:proofErr w:type="spellEnd"/>
          </w:p>
          <w:p w14:paraId="112C95F9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76823E41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7D9B4AC8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4990CE92" w14:textId="77777777" w:rsidR="008E2FF4" w:rsidRDefault="008E2FF4" w:rsidP="009C5FE9">
            <w:pPr>
              <w:jc w:val="center"/>
              <w:rPr>
                <w:sz w:val="28"/>
                <w:szCs w:val="28"/>
              </w:rPr>
            </w:pPr>
          </w:p>
          <w:p w14:paraId="535190E1" w14:textId="77777777" w:rsidR="008E2FF4" w:rsidRDefault="008E2FF4" w:rsidP="009C5F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…………………………………………………………………………………………………………………………………………..</w:t>
            </w:r>
          </w:p>
          <w:p w14:paraId="7B2FD968" w14:textId="77777777" w:rsidR="008E2FF4" w:rsidRPr="00D04A67" w:rsidRDefault="008E2FF4" w:rsidP="009C5F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Firmenmäßige Zeichnung (nur wenn die Zahlung nicht durch den Teilnehmenden erfolgt)</w:t>
            </w:r>
          </w:p>
        </w:tc>
      </w:tr>
    </w:tbl>
    <w:p w14:paraId="2567D812" w14:textId="77777777" w:rsidR="008E2FF4" w:rsidRPr="001D5677" w:rsidRDefault="008E2FF4" w:rsidP="008E2FF4"/>
    <w:p w14:paraId="1BD8FD56" w14:textId="77777777" w:rsidR="008E2FF4" w:rsidRDefault="008E2FF4" w:rsidP="008E2FF4">
      <w:pPr>
        <w:rPr>
          <w:b/>
          <w:sz w:val="28"/>
          <w:szCs w:val="28"/>
          <w:lang w:val="de-AT"/>
        </w:rPr>
      </w:pPr>
      <w:r w:rsidRPr="00D04A67">
        <w:rPr>
          <w:b/>
          <w:sz w:val="28"/>
          <w:szCs w:val="28"/>
          <w:lang w:val="de-AT"/>
        </w:rPr>
        <w:t xml:space="preserve">Ihre Anmeldung senden Sie bitte per </w:t>
      </w:r>
    </w:p>
    <w:p w14:paraId="6E7B9B10" w14:textId="77777777" w:rsidR="008E2FF4" w:rsidRPr="00D04A67" w:rsidRDefault="008E2FF4" w:rsidP="008E2FF4">
      <w:pPr>
        <w:rPr>
          <w:b/>
          <w:sz w:val="28"/>
          <w:szCs w:val="28"/>
          <w:lang w:val="de-AT"/>
        </w:rPr>
      </w:pPr>
      <w:r w:rsidRPr="00D04A67">
        <w:rPr>
          <w:b/>
          <w:sz w:val="28"/>
          <w:szCs w:val="28"/>
          <w:lang w:val="de-AT"/>
        </w:rPr>
        <w:t>E-Mail an:</w:t>
      </w:r>
      <w:r>
        <w:rPr>
          <w:b/>
          <w:sz w:val="28"/>
          <w:szCs w:val="28"/>
          <w:lang w:val="de-AT"/>
        </w:rPr>
        <w:t xml:space="preserve"> </w:t>
      </w:r>
      <w:r w:rsidR="00430252">
        <w:rPr>
          <w:b/>
          <w:sz w:val="28"/>
          <w:szCs w:val="28"/>
          <w:lang w:val="de-AT"/>
        </w:rPr>
        <w:t>office</w:t>
      </w:r>
      <w:r>
        <w:rPr>
          <w:b/>
          <w:sz w:val="28"/>
          <w:szCs w:val="28"/>
          <w:lang w:val="de-AT"/>
        </w:rPr>
        <w:t>@kraftfahrer-ausbildung.at</w:t>
      </w:r>
      <w:r w:rsidRPr="00D04A67">
        <w:rPr>
          <w:b/>
          <w:sz w:val="28"/>
          <w:szCs w:val="28"/>
          <w:lang w:val="de-AT"/>
        </w:rPr>
        <w:t xml:space="preserve"> :</w:t>
      </w:r>
    </w:p>
    <w:p w14:paraId="16F8B851" w14:textId="77777777" w:rsidR="008E2FF4" w:rsidRPr="00F36362" w:rsidRDefault="008E2FF4" w:rsidP="00F36362">
      <w:pPr>
        <w:rPr>
          <w:lang w:val="de-AT"/>
        </w:rPr>
      </w:pPr>
    </w:p>
    <w:sectPr w:rsidR="008E2FF4" w:rsidRPr="00F36362" w:rsidSect="00611353">
      <w:headerReference w:type="default" r:id="rId12"/>
      <w:footerReference w:type="default" r:id="rId13"/>
      <w:pgSz w:w="11906" w:h="16838"/>
      <w:pgMar w:top="426" w:right="70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D8761" w14:textId="77777777" w:rsidR="000A208B" w:rsidRDefault="000A208B" w:rsidP="00336BF9">
      <w:pPr>
        <w:spacing w:after="0" w:line="240" w:lineRule="auto"/>
      </w:pPr>
      <w:r>
        <w:separator/>
      </w:r>
    </w:p>
  </w:endnote>
  <w:endnote w:type="continuationSeparator" w:id="0">
    <w:p w14:paraId="5C6E0A8A" w14:textId="77777777" w:rsidR="000A208B" w:rsidRDefault="000A208B" w:rsidP="00336BF9">
      <w:pPr>
        <w:spacing w:after="0" w:line="240" w:lineRule="auto"/>
      </w:pPr>
      <w:r>
        <w:continuationSeparator/>
      </w:r>
    </w:p>
  </w:endnote>
  <w:endnote w:type="continuationNotice" w:id="1">
    <w:p w14:paraId="39DDFCD7" w14:textId="77777777" w:rsidR="000A208B" w:rsidRDefault="000A20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08344" w14:textId="77777777" w:rsidR="007E66F1" w:rsidRDefault="00D02D61">
    <w:pPr>
      <w:pStyle w:val="Fuzeile"/>
    </w:pPr>
    <w:r w:rsidRPr="006E45F6">
      <w:rPr>
        <w:noProof/>
      </w:rPr>
      <w:drawing>
        <wp:inline distT="0" distB="0" distL="0" distR="0" wp14:anchorId="162FE9BC" wp14:editId="47267F01">
          <wp:extent cx="6654165" cy="633291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4165" cy="633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1BCB4" w14:textId="77777777" w:rsidR="000A208B" w:rsidRDefault="000A208B" w:rsidP="00336BF9">
      <w:pPr>
        <w:spacing w:after="0" w:line="240" w:lineRule="auto"/>
      </w:pPr>
      <w:r>
        <w:separator/>
      </w:r>
    </w:p>
  </w:footnote>
  <w:footnote w:type="continuationSeparator" w:id="0">
    <w:p w14:paraId="0C8F7802" w14:textId="77777777" w:rsidR="000A208B" w:rsidRDefault="000A208B" w:rsidP="00336BF9">
      <w:pPr>
        <w:spacing w:after="0" w:line="240" w:lineRule="auto"/>
      </w:pPr>
      <w:r>
        <w:continuationSeparator/>
      </w:r>
    </w:p>
  </w:footnote>
  <w:footnote w:type="continuationNotice" w:id="1">
    <w:p w14:paraId="2C52DCD7" w14:textId="77777777" w:rsidR="000A208B" w:rsidRDefault="000A20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C451D" w14:textId="77777777" w:rsidR="00921A4C" w:rsidRDefault="007E66F1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807FFAA" wp14:editId="65E82713">
              <wp:simplePos x="0" y="0"/>
              <wp:positionH relativeFrom="margin">
                <wp:align>left</wp:align>
              </wp:positionH>
              <wp:positionV relativeFrom="paragraph">
                <wp:posOffset>-182532</wp:posOffset>
              </wp:positionV>
              <wp:extent cx="6745605" cy="1132840"/>
              <wp:effectExtent l="0" t="0" r="0" b="0"/>
              <wp:wrapTight wrapText="bothSides">
                <wp:wrapPolygon edited="0">
                  <wp:start x="2318" y="0"/>
                  <wp:lineTo x="122" y="19251"/>
                  <wp:lineTo x="0" y="21067"/>
                  <wp:lineTo x="19276" y="21067"/>
                  <wp:lineTo x="21533" y="726"/>
                  <wp:lineTo x="21533" y="0"/>
                  <wp:lineTo x="2318" y="0"/>
                </wp:wrapPolygon>
              </wp:wrapTight>
              <wp:docPr id="579" name="Group 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5605" cy="1132840"/>
                        <a:chOff x="0" y="0"/>
                        <a:chExt cx="6745683" cy="1133014"/>
                      </a:xfrm>
                    </wpg:grpSpPr>
                    <wps:wsp>
                      <wps:cNvPr id="580" name="Shape 11"/>
                      <wps:cNvSpPr/>
                      <wps:spPr>
                        <a:xfrm>
                          <a:off x="0" y="1059146"/>
                          <a:ext cx="6013213" cy="738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3213" h="73868">
                              <a:moveTo>
                                <a:pt x="56970" y="0"/>
                              </a:moveTo>
                              <a:lnTo>
                                <a:pt x="6013213" y="0"/>
                              </a:lnTo>
                              <a:lnTo>
                                <a:pt x="5959112" y="72673"/>
                              </a:lnTo>
                              <a:lnTo>
                                <a:pt x="0" y="73868"/>
                              </a:lnTo>
                              <a:lnTo>
                                <a:pt x="56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648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1" name="Shape 19"/>
                      <wps:cNvSpPr/>
                      <wps:spPr>
                        <a:xfrm>
                          <a:off x="80740" y="0"/>
                          <a:ext cx="3332471" cy="10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2471" h="1013893">
                              <a:moveTo>
                                <a:pt x="711262" y="0"/>
                              </a:moveTo>
                              <a:lnTo>
                                <a:pt x="3332471" y="0"/>
                              </a:lnTo>
                              <a:lnTo>
                                <a:pt x="3332471" y="27803"/>
                              </a:lnTo>
                              <a:lnTo>
                                <a:pt x="727898" y="27803"/>
                              </a:lnTo>
                              <a:lnTo>
                                <a:pt x="55649" y="986090"/>
                              </a:lnTo>
                              <a:lnTo>
                                <a:pt x="3332471" y="986090"/>
                              </a:lnTo>
                              <a:lnTo>
                                <a:pt x="3332471" y="1013893"/>
                              </a:lnTo>
                              <a:lnTo>
                                <a:pt x="0" y="1013893"/>
                              </a:lnTo>
                              <a:cubicBezTo>
                                <a:pt x="237081" y="675926"/>
                                <a:pt x="474073" y="337904"/>
                                <a:pt x="71126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2" name="Shape 20"/>
                      <wps:cNvSpPr/>
                      <wps:spPr>
                        <a:xfrm>
                          <a:off x="3413212" y="0"/>
                          <a:ext cx="3332471" cy="10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32471" h="1013893">
                              <a:moveTo>
                                <a:pt x="0" y="0"/>
                              </a:moveTo>
                              <a:lnTo>
                                <a:pt x="3332471" y="0"/>
                              </a:lnTo>
                              <a:cubicBezTo>
                                <a:pt x="3095394" y="337972"/>
                                <a:pt x="2858398" y="675991"/>
                                <a:pt x="2621209" y="1013893"/>
                              </a:cubicBezTo>
                              <a:lnTo>
                                <a:pt x="0" y="1013893"/>
                              </a:lnTo>
                              <a:lnTo>
                                <a:pt x="0" y="986090"/>
                              </a:lnTo>
                              <a:lnTo>
                                <a:pt x="2604573" y="986090"/>
                              </a:lnTo>
                              <a:lnTo>
                                <a:pt x="3276823" y="27803"/>
                              </a:lnTo>
                              <a:lnTo>
                                <a:pt x="0" y="278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3" name="Shape 21"/>
                      <wps:cNvSpPr/>
                      <wps:spPr>
                        <a:xfrm>
                          <a:off x="2505564" y="85879"/>
                          <a:ext cx="2478625" cy="602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625" h="602383">
                              <a:moveTo>
                                <a:pt x="2478625" y="0"/>
                              </a:moveTo>
                              <a:lnTo>
                                <a:pt x="2056737" y="602383"/>
                              </a:lnTo>
                              <a:lnTo>
                                <a:pt x="0" y="602383"/>
                              </a:lnTo>
                              <a:lnTo>
                                <a:pt x="421380" y="730"/>
                              </a:lnTo>
                              <a:lnTo>
                                <a:pt x="24786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" name="Shape 22"/>
                      <wps:cNvSpPr/>
                      <wps:spPr>
                        <a:xfrm>
                          <a:off x="2519744" y="135213"/>
                          <a:ext cx="2302247" cy="514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2247" h="514490">
                              <a:moveTo>
                                <a:pt x="927528" y="51"/>
                              </a:moveTo>
                              <a:cubicBezTo>
                                <a:pt x="945899" y="103"/>
                                <a:pt x="963423" y="264"/>
                                <a:pt x="979873" y="126"/>
                              </a:cubicBezTo>
                              <a:lnTo>
                                <a:pt x="2302247" y="86"/>
                              </a:lnTo>
                              <a:lnTo>
                                <a:pt x="2224174" y="111563"/>
                              </a:lnTo>
                              <a:lnTo>
                                <a:pt x="1686676" y="111902"/>
                              </a:lnTo>
                              <a:cubicBezTo>
                                <a:pt x="1413825" y="111326"/>
                                <a:pt x="1140498" y="111563"/>
                                <a:pt x="867730" y="111610"/>
                              </a:cubicBezTo>
                              <a:cubicBezTo>
                                <a:pt x="806367" y="112993"/>
                                <a:pt x="734634" y="107819"/>
                                <a:pt x="678027" y="118525"/>
                              </a:cubicBezTo>
                              <a:cubicBezTo>
                                <a:pt x="658944" y="122579"/>
                                <a:pt x="627347" y="132804"/>
                                <a:pt x="621590" y="152903"/>
                              </a:cubicBezTo>
                              <a:cubicBezTo>
                                <a:pt x="612882" y="183316"/>
                                <a:pt x="668772" y="196531"/>
                                <a:pt x="692489" y="202002"/>
                              </a:cubicBezTo>
                              <a:cubicBezTo>
                                <a:pt x="742597" y="213613"/>
                                <a:pt x="815052" y="231184"/>
                                <a:pt x="856029" y="259996"/>
                              </a:cubicBezTo>
                              <a:cubicBezTo>
                                <a:pt x="893096" y="286056"/>
                                <a:pt x="890730" y="315499"/>
                                <a:pt x="865890" y="348932"/>
                              </a:cubicBezTo>
                              <a:cubicBezTo>
                                <a:pt x="832990" y="393210"/>
                                <a:pt x="783965" y="424612"/>
                                <a:pt x="731492" y="447336"/>
                              </a:cubicBezTo>
                              <a:cubicBezTo>
                                <a:pt x="605657" y="501829"/>
                                <a:pt x="447999" y="514331"/>
                                <a:pt x="310370" y="514364"/>
                              </a:cubicBezTo>
                              <a:lnTo>
                                <a:pt x="0" y="514490"/>
                              </a:lnTo>
                              <a:lnTo>
                                <a:pt x="79635" y="401400"/>
                              </a:lnTo>
                              <a:lnTo>
                                <a:pt x="154857" y="401292"/>
                              </a:lnTo>
                              <a:lnTo>
                                <a:pt x="339232" y="401021"/>
                              </a:lnTo>
                              <a:cubicBezTo>
                                <a:pt x="394791" y="400917"/>
                                <a:pt x="525970" y="409496"/>
                                <a:pt x="561118" y="362173"/>
                              </a:cubicBezTo>
                              <a:cubicBezTo>
                                <a:pt x="581846" y="334292"/>
                                <a:pt x="536311" y="318841"/>
                                <a:pt x="514789" y="312631"/>
                              </a:cubicBezTo>
                              <a:cubicBezTo>
                                <a:pt x="458299" y="296330"/>
                                <a:pt x="430841" y="290483"/>
                                <a:pt x="374267" y="264671"/>
                              </a:cubicBezTo>
                              <a:cubicBezTo>
                                <a:pt x="336797" y="247583"/>
                                <a:pt x="295484" y="224992"/>
                                <a:pt x="314338" y="183052"/>
                              </a:cubicBezTo>
                              <a:cubicBezTo>
                                <a:pt x="371394" y="56120"/>
                                <a:pt x="614863" y="16973"/>
                                <a:pt x="747000" y="6897"/>
                              </a:cubicBezTo>
                              <a:cubicBezTo>
                                <a:pt x="789294" y="3664"/>
                                <a:pt x="830931" y="1778"/>
                                <a:pt x="870106" y="636"/>
                              </a:cubicBezTo>
                              <a:cubicBezTo>
                                <a:pt x="889940" y="59"/>
                                <a:pt x="909157" y="0"/>
                                <a:pt x="927528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" name="Shape 23"/>
                      <wps:cNvSpPr/>
                      <wps:spPr>
                        <a:xfrm>
                          <a:off x="3946596" y="309691"/>
                          <a:ext cx="753697" cy="32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697" h="329547">
                              <a:moveTo>
                                <a:pt x="231639" y="0"/>
                              </a:moveTo>
                              <a:lnTo>
                                <a:pt x="408842" y="0"/>
                              </a:lnTo>
                              <a:lnTo>
                                <a:pt x="321574" y="123976"/>
                              </a:lnTo>
                              <a:lnTo>
                                <a:pt x="488978" y="123976"/>
                              </a:lnTo>
                              <a:lnTo>
                                <a:pt x="576080" y="0"/>
                              </a:lnTo>
                              <a:lnTo>
                                <a:pt x="753697" y="0"/>
                              </a:lnTo>
                              <a:lnTo>
                                <a:pt x="521504" y="329547"/>
                              </a:lnTo>
                              <a:lnTo>
                                <a:pt x="344416" y="329547"/>
                              </a:lnTo>
                              <a:lnTo>
                                <a:pt x="439024" y="195148"/>
                              </a:lnTo>
                              <a:lnTo>
                                <a:pt x="271610" y="195148"/>
                              </a:lnTo>
                              <a:lnTo>
                                <a:pt x="177073" y="329547"/>
                              </a:lnTo>
                              <a:lnTo>
                                <a:pt x="0" y="329547"/>
                              </a:lnTo>
                              <a:lnTo>
                                <a:pt x="2316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" name="Shape 24"/>
                      <wps:cNvSpPr/>
                      <wps:spPr>
                        <a:xfrm>
                          <a:off x="3457274" y="305400"/>
                          <a:ext cx="583660" cy="3389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3660" h="338903">
                              <a:moveTo>
                                <a:pt x="494716" y="0"/>
                              </a:moveTo>
                              <a:cubicBezTo>
                                <a:pt x="501803" y="0"/>
                                <a:pt x="507164" y="24"/>
                                <a:pt x="510696" y="74"/>
                              </a:cubicBezTo>
                              <a:cubicBezTo>
                                <a:pt x="515527" y="140"/>
                                <a:pt x="520233" y="243"/>
                                <a:pt x="524804" y="392"/>
                              </a:cubicBezTo>
                              <a:lnTo>
                                <a:pt x="524836" y="392"/>
                              </a:lnTo>
                              <a:cubicBezTo>
                                <a:pt x="529081" y="528"/>
                                <a:pt x="533548" y="722"/>
                                <a:pt x="538203" y="967"/>
                              </a:cubicBezTo>
                              <a:cubicBezTo>
                                <a:pt x="542127" y="1166"/>
                                <a:pt x="546458" y="1458"/>
                                <a:pt x="551174" y="1803"/>
                              </a:cubicBezTo>
                              <a:cubicBezTo>
                                <a:pt x="555685" y="2149"/>
                                <a:pt x="559752" y="2494"/>
                                <a:pt x="563324" y="2851"/>
                              </a:cubicBezTo>
                              <a:cubicBezTo>
                                <a:pt x="567208" y="3232"/>
                                <a:pt x="570988" y="3653"/>
                                <a:pt x="574653" y="4114"/>
                              </a:cubicBezTo>
                              <a:lnTo>
                                <a:pt x="583660" y="4676"/>
                              </a:lnTo>
                              <a:lnTo>
                                <a:pt x="530798" y="80697"/>
                              </a:lnTo>
                              <a:lnTo>
                                <a:pt x="530770" y="80697"/>
                              </a:lnTo>
                              <a:lnTo>
                                <a:pt x="517464" y="77893"/>
                              </a:lnTo>
                              <a:cubicBezTo>
                                <a:pt x="513047" y="77075"/>
                                <a:pt x="508540" y="76323"/>
                                <a:pt x="503938" y="75664"/>
                              </a:cubicBezTo>
                              <a:lnTo>
                                <a:pt x="503002" y="75542"/>
                              </a:lnTo>
                              <a:cubicBezTo>
                                <a:pt x="498305" y="74883"/>
                                <a:pt x="493999" y="74339"/>
                                <a:pt x="490071" y="73918"/>
                              </a:cubicBezTo>
                              <a:cubicBezTo>
                                <a:pt x="485521" y="73429"/>
                                <a:pt x="480919" y="73019"/>
                                <a:pt x="476265" y="72695"/>
                              </a:cubicBezTo>
                              <a:cubicBezTo>
                                <a:pt x="471905" y="72389"/>
                                <a:pt x="467190" y="72140"/>
                                <a:pt x="462096" y="71963"/>
                              </a:cubicBezTo>
                              <a:cubicBezTo>
                                <a:pt x="456858" y="71780"/>
                                <a:pt x="452081" y="71690"/>
                                <a:pt x="447811" y="71690"/>
                              </a:cubicBezTo>
                              <a:cubicBezTo>
                                <a:pt x="435694" y="71690"/>
                                <a:pt x="423514" y="72196"/>
                                <a:pt x="411268" y="73213"/>
                              </a:cubicBezTo>
                              <a:cubicBezTo>
                                <a:pt x="399179" y="74206"/>
                                <a:pt x="387352" y="75701"/>
                                <a:pt x="375775" y="77681"/>
                              </a:cubicBezTo>
                              <a:cubicBezTo>
                                <a:pt x="364230" y="79653"/>
                                <a:pt x="352807" y="82145"/>
                                <a:pt x="341564" y="85147"/>
                              </a:cubicBezTo>
                              <a:cubicBezTo>
                                <a:pt x="330318" y="88142"/>
                                <a:pt x="319324" y="91630"/>
                                <a:pt x="308632" y="95600"/>
                              </a:cubicBezTo>
                              <a:cubicBezTo>
                                <a:pt x="297680" y="99637"/>
                                <a:pt x="287520" y="103978"/>
                                <a:pt x="278180" y="108611"/>
                              </a:cubicBezTo>
                              <a:cubicBezTo>
                                <a:pt x="268653" y="113335"/>
                                <a:pt x="260024" y="118321"/>
                                <a:pt x="252276" y="123558"/>
                              </a:cubicBezTo>
                              <a:cubicBezTo>
                                <a:pt x="244198" y="129027"/>
                                <a:pt x="236984" y="134798"/>
                                <a:pt x="230631" y="140888"/>
                              </a:cubicBezTo>
                              <a:cubicBezTo>
                                <a:pt x="224136" y="147081"/>
                                <a:pt x="218512" y="153578"/>
                                <a:pt x="213754" y="160354"/>
                              </a:cubicBezTo>
                              <a:cubicBezTo>
                                <a:pt x="208580" y="167728"/>
                                <a:pt x="204782" y="174920"/>
                                <a:pt x="202385" y="181922"/>
                              </a:cubicBezTo>
                              <a:cubicBezTo>
                                <a:pt x="199897" y="189154"/>
                                <a:pt x="198917" y="196166"/>
                                <a:pt x="199447" y="202932"/>
                              </a:cubicBezTo>
                              <a:cubicBezTo>
                                <a:pt x="200012" y="210275"/>
                                <a:pt x="202280" y="217133"/>
                                <a:pt x="206229" y="223487"/>
                              </a:cubicBezTo>
                              <a:cubicBezTo>
                                <a:pt x="210078" y="229715"/>
                                <a:pt x="215514" y="235410"/>
                                <a:pt x="222501" y="240562"/>
                              </a:cubicBezTo>
                              <a:lnTo>
                                <a:pt x="224989" y="242391"/>
                              </a:lnTo>
                              <a:lnTo>
                                <a:pt x="225166" y="242391"/>
                              </a:lnTo>
                              <a:cubicBezTo>
                                <a:pt x="230882" y="246254"/>
                                <a:pt x="237326" y="249637"/>
                                <a:pt x="244500" y="252547"/>
                              </a:cubicBezTo>
                              <a:cubicBezTo>
                                <a:pt x="252641" y="255834"/>
                                <a:pt x="261760" y="258548"/>
                                <a:pt x="271850" y="260665"/>
                              </a:cubicBezTo>
                              <a:cubicBezTo>
                                <a:pt x="281365" y="262670"/>
                                <a:pt x="291923" y="264175"/>
                                <a:pt x="303508" y="265186"/>
                              </a:cubicBezTo>
                              <a:cubicBezTo>
                                <a:pt x="315085" y="266195"/>
                                <a:pt x="327394" y="266705"/>
                                <a:pt x="340408" y="266705"/>
                              </a:cubicBezTo>
                              <a:cubicBezTo>
                                <a:pt x="345103" y="266705"/>
                                <a:pt x="350392" y="266605"/>
                                <a:pt x="356255" y="266410"/>
                              </a:cubicBezTo>
                              <a:cubicBezTo>
                                <a:pt x="361886" y="266219"/>
                                <a:pt x="367261" y="265953"/>
                                <a:pt x="372351" y="265618"/>
                              </a:cubicBezTo>
                              <a:cubicBezTo>
                                <a:pt x="382482" y="264956"/>
                                <a:pt x="393080" y="264182"/>
                                <a:pt x="403030" y="262572"/>
                              </a:cubicBezTo>
                              <a:lnTo>
                                <a:pt x="354683" y="331613"/>
                              </a:lnTo>
                              <a:lnTo>
                                <a:pt x="337371" y="334360"/>
                              </a:lnTo>
                              <a:lnTo>
                                <a:pt x="325436" y="335434"/>
                              </a:lnTo>
                              <a:lnTo>
                                <a:pt x="312256" y="336431"/>
                              </a:lnTo>
                              <a:cubicBezTo>
                                <a:pt x="307403" y="336772"/>
                                <a:pt x="302739" y="337086"/>
                                <a:pt x="298281" y="337352"/>
                              </a:cubicBezTo>
                              <a:cubicBezTo>
                                <a:pt x="293389" y="337655"/>
                                <a:pt x="288964" y="337893"/>
                                <a:pt x="284990" y="338082"/>
                              </a:cubicBezTo>
                              <a:cubicBezTo>
                                <a:pt x="280429" y="338295"/>
                                <a:pt x="276253" y="338464"/>
                                <a:pt x="272473" y="338579"/>
                              </a:cubicBezTo>
                              <a:cubicBezTo>
                                <a:pt x="268455" y="338695"/>
                                <a:pt x="264444" y="338788"/>
                                <a:pt x="260471" y="338842"/>
                              </a:cubicBezTo>
                              <a:cubicBezTo>
                                <a:pt x="257774" y="338878"/>
                                <a:pt x="253515" y="338903"/>
                                <a:pt x="247677" y="338903"/>
                              </a:cubicBezTo>
                              <a:cubicBezTo>
                                <a:pt x="220834" y="338903"/>
                                <a:pt x="196182" y="337871"/>
                                <a:pt x="173775" y="335807"/>
                              </a:cubicBezTo>
                              <a:cubicBezTo>
                                <a:pt x="151351" y="333752"/>
                                <a:pt x="130920" y="330656"/>
                                <a:pt x="112493" y="326527"/>
                              </a:cubicBezTo>
                              <a:cubicBezTo>
                                <a:pt x="94668" y="322538"/>
                                <a:pt x="78754" y="317560"/>
                                <a:pt x="64777" y="311618"/>
                              </a:cubicBezTo>
                              <a:cubicBezTo>
                                <a:pt x="51016" y="305769"/>
                                <a:pt x="39229" y="299011"/>
                                <a:pt x="29433" y="291372"/>
                              </a:cubicBezTo>
                              <a:cubicBezTo>
                                <a:pt x="20250" y="284230"/>
                                <a:pt x="13243" y="276630"/>
                                <a:pt x="8431" y="268592"/>
                              </a:cubicBezTo>
                              <a:cubicBezTo>
                                <a:pt x="3736" y="260726"/>
                                <a:pt x="1105" y="252385"/>
                                <a:pt x="573" y="243590"/>
                              </a:cubicBezTo>
                              <a:cubicBezTo>
                                <a:pt x="0" y="234255"/>
                                <a:pt x="1699" y="224158"/>
                                <a:pt x="5651" y="213320"/>
                              </a:cubicBezTo>
                              <a:cubicBezTo>
                                <a:pt x="9705" y="202212"/>
                                <a:pt x="16161" y="190367"/>
                                <a:pt x="24987" y="177792"/>
                              </a:cubicBezTo>
                              <a:cubicBezTo>
                                <a:pt x="29516" y="171331"/>
                                <a:pt x="34484" y="165009"/>
                                <a:pt x="39855" y="158838"/>
                              </a:cubicBezTo>
                              <a:cubicBezTo>
                                <a:pt x="45310" y="152564"/>
                                <a:pt x="51141" y="146498"/>
                                <a:pt x="57305" y="140645"/>
                              </a:cubicBezTo>
                              <a:cubicBezTo>
                                <a:pt x="63539" y="134737"/>
                                <a:pt x="70275" y="128912"/>
                                <a:pt x="77490" y="123173"/>
                              </a:cubicBezTo>
                              <a:cubicBezTo>
                                <a:pt x="84686" y="117460"/>
                                <a:pt x="92347" y="111844"/>
                                <a:pt x="100468" y="106329"/>
                              </a:cubicBezTo>
                              <a:cubicBezTo>
                                <a:pt x="108558" y="100896"/>
                                <a:pt x="117108" y="95600"/>
                                <a:pt x="126079" y="90470"/>
                              </a:cubicBezTo>
                              <a:lnTo>
                                <a:pt x="126101" y="90492"/>
                              </a:lnTo>
                              <a:cubicBezTo>
                                <a:pt x="135201" y="85286"/>
                                <a:pt x="144583" y="80308"/>
                                <a:pt x="154231" y="75585"/>
                              </a:cubicBezTo>
                              <a:cubicBezTo>
                                <a:pt x="164031" y="70786"/>
                                <a:pt x="174254" y="66146"/>
                                <a:pt x="184907" y="61678"/>
                              </a:cubicBezTo>
                              <a:cubicBezTo>
                                <a:pt x="195670" y="57164"/>
                                <a:pt x="206676" y="52887"/>
                                <a:pt x="217900" y="48869"/>
                              </a:cubicBezTo>
                              <a:lnTo>
                                <a:pt x="218357" y="48683"/>
                              </a:lnTo>
                              <a:cubicBezTo>
                                <a:pt x="228675" y="44906"/>
                                <a:pt x="239512" y="41238"/>
                                <a:pt x="250836" y="37663"/>
                              </a:cubicBezTo>
                              <a:cubicBezTo>
                                <a:pt x="262238" y="34070"/>
                                <a:pt x="273441" y="30797"/>
                                <a:pt x="284439" y="27863"/>
                              </a:cubicBezTo>
                              <a:cubicBezTo>
                                <a:pt x="295683" y="24857"/>
                                <a:pt x="307144" y="22060"/>
                                <a:pt x="318794" y="19490"/>
                              </a:cubicBezTo>
                              <a:cubicBezTo>
                                <a:pt x="330228" y="16962"/>
                                <a:pt x="341960" y="14626"/>
                                <a:pt x="353995" y="12495"/>
                              </a:cubicBezTo>
                              <a:cubicBezTo>
                                <a:pt x="365903" y="10396"/>
                                <a:pt x="377765" y="8560"/>
                                <a:pt x="389562" y="6987"/>
                              </a:cubicBezTo>
                              <a:cubicBezTo>
                                <a:pt x="401565" y="5388"/>
                                <a:pt x="413297" y="4082"/>
                                <a:pt x="424749" y="3066"/>
                              </a:cubicBezTo>
                              <a:cubicBezTo>
                                <a:pt x="436320" y="2041"/>
                                <a:pt x="447966" y="1270"/>
                                <a:pt x="459659" y="752"/>
                              </a:cubicBezTo>
                              <a:cubicBezTo>
                                <a:pt x="470977" y="255"/>
                                <a:pt x="482658" y="0"/>
                                <a:pt x="494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" name="Shape 25"/>
                      <wps:cNvSpPr/>
                      <wps:spPr>
                        <a:xfrm>
                          <a:off x="420691" y="86606"/>
                          <a:ext cx="2207748" cy="6016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7748" h="601657">
                              <a:moveTo>
                                <a:pt x="421330" y="0"/>
                              </a:moveTo>
                              <a:lnTo>
                                <a:pt x="755068" y="0"/>
                              </a:lnTo>
                              <a:lnTo>
                                <a:pt x="457388" y="427234"/>
                              </a:lnTo>
                              <a:lnTo>
                                <a:pt x="2207748" y="427270"/>
                              </a:lnTo>
                              <a:lnTo>
                                <a:pt x="2084873" y="601657"/>
                              </a:lnTo>
                              <a:lnTo>
                                <a:pt x="0" y="601657"/>
                              </a:lnTo>
                              <a:lnTo>
                                <a:pt x="4213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" name="Shape 26"/>
                      <wps:cNvSpPr/>
                      <wps:spPr>
                        <a:xfrm>
                          <a:off x="1047426" y="130020"/>
                          <a:ext cx="389634" cy="360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634" h="360145">
                              <a:moveTo>
                                <a:pt x="389634" y="0"/>
                              </a:moveTo>
                              <a:lnTo>
                                <a:pt x="389634" y="98849"/>
                              </a:lnTo>
                              <a:lnTo>
                                <a:pt x="384321" y="99319"/>
                              </a:lnTo>
                              <a:cubicBezTo>
                                <a:pt x="364662" y="102958"/>
                                <a:pt x="345938" y="108410"/>
                                <a:pt x="328179" y="115666"/>
                              </a:cubicBezTo>
                              <a:cubicBezTo>
                                <a:pt x="292663" y="130174"/>
                                <a:pt x="266059" y="149851"/>
                                <a:pt x="248540" y="174713"/>
                              </a:cubicBezTo>
                              <a:cubicBezTo>
                                <a:pt x="230915" y="199737"/>
                                <a:pt x="229730" y="219500"/>
                                <a:pt x="244804" y="234002"/>
                              </a:cubicBezTo>
                              <a:cubicBezTo>
                                <a:pt x="259881" y="248510"/>
                                <a:pt x="288983" y="255803"/>
                                <a:pt x="331978" y="255803"/>
                              </a:cubicBezTo>
                              <a:lnTo>
                                <a:pt x="389634" y="250748"/>
                              </a:lnTo>
                              <a:lnTo>
                                <a:pt x="389634" y="349533"/>
                              </a:lnTo>
                              <a:lnTo>
                                <a:pt x="332648" y="356911"/>
                              </a:lnTo>
                              <a:cubicBezTo>
                                <a:pt x="307836" y="359063"/>
                                <a:pt x="283098" y="360145"/>
                                <a:pt x="258463" y="360145"/>
                              </a:cubicBezTo>
                              <a:cubicBezTo>
                                <a:pt x="209351" y="360145"/>
                                <a:pt x="166105" y="355818"/>
                                <a:pt x="128636" y="347250"/>
                              </a:cubicBezTo>
                              <a:cubicBezTo>
                                <a:pt x="91422" y="338592"/>
                                <a:pt x="61500" y="326136"/>
                                <a:pt x="39205" y="309673"/>
                              </a:cubicBezTo>
                              <a:cubicBezTo>
                                <a:pt x="16118" y="292451"/>
                                <a:pt x="3708" y="272514"/>
                                <a:pt x="1807" y="249863"/>
                              </a:cubicBezTo>
                              <a:cubicBezTo>
                                <a:pt x="0" y="227302"/>
                                <a:pt x="8759" y="202192"/>
                                <a:pt x="28124" y="174713"/>
                              </a:cubicBezTo>
                              <a:cubicBezTo>
                                <a:pt x="47376" y="147388"/>
                                <a:pt x="73930" y="122362"/>
                                <a:pt x="107528" y="99801"/>
                              </a:cubicBezTo>
                              <a:cubicBezTo>
                                <a:pt x="141343" y="77148"/>
                                <a:pt x="181848" y="57212"/>
                                <a:pt x="229198" y="40001"/>
                              </a:cubicBezTo>
                              <a:cubicBezTo>
                                <a:pt x="274806" y="23373"/>
                                <a:pt x="322294" y="10902"/>
                                <a:pt x="371643" y="2334"/>
                              </a:cubicBezTo>
                              <a:lnTo>
                                <a:pt x="389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9" name="Shape 27"/>
                      <wps:cNvSpPr/>
                      <wps:spPr>
                        <a:xfrm>
                          <a:off x="2401952" y="212155"/>
                          <a:ext cx="393433" cy="273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3433" h="273550">
                              <a:moveTo>
                                <a:pt x="191746" y="0"/>
                              </a:moveTo>
                              <a:lnTo>
                                <a:pt x="393433" y="0"/>
                              </a:lnTo>
                              <a:lnTo>
                                <a:pt x="199469" y="273550"/>
                              </a:lnTo>
                              <a:lnTo>
                                <a:pt x="0" y="273550"/>
                              </a:lnTo>
                              <a:lnTo>
                                <a:pt x="1917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0" name="Shape 28"/>
                      <wps:cNvSpPr/>
                      <wps:spPr>
                        <a:xfrm>
                          <a:off x="1807577" y="119542"/>
                          <a:ext cx="725462" cy="370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5462" h="370624">
                              <a:moveTo>
                                <a:pt x="519401" y="0"/>
                              </a:moveTo>
                              <a:cubicBezTo>
                                <a:pt x="566043" y="0"/>
                                <a:pt x="605805" y="3398"/>
                                <a:pt x="639224" y="10182"/>
                              </a:cubicBezTo>
                              <a:cubicBezTo>
                                <a:pt x="672480" y="16967"/>
                                <a:pt x="701288" y="27483"/>
                                <a:pt x="725462" y="41742"/>
                              </a:cubicBezTo>
                              <a:lnTo>
                                <a:pt x="551240" y="128261"/>
                              </a:lnTo>
                              <a:cubicBezTo>
                                <a:pt x="538464" y="120118"/>
                                <a:pt x="523688" y="114099"/>
                                <a:pt x="506595" y="110193"/>
                              </a:cubicBezTo>
                              <a:cubicBezTo>
                                <a:pt x="489500" y="106294"/>
                                <a:pt x="469217" y="104335"/>
                                <a:pt x="446076" y="104335"/>
                              </a:cubicBezTo>
                              <a:cubicBezTo>
                                <a:pt x="402744" y="104335"/>
                                <a:pt x="362805" y="111723"/>
                                <a:pt x="326125" y="126487"/>
                              </a:cubicBezTo>
                              <a:cubicBezTo>
                                <a:pt x="289433" y="141247"/>
                                <a:pt x="262448" y="160751"/>
                                <a:pt x="245240" y="185192"/>
                              </a:cubicBezTo>
                              <a:cubicBezTo>
                                <a:pt x="228802" y="208516"/>
                                <a:pt x="228352" y="227942"/>
                                <a:pt x="243721" y="243462"/>
                              </a:cubicBezTo>
                              <a:cubicBezTo>
                                <a:pt x="259056" y="258989"/>
                                <a:pt x="286031" y="266706"/>
                                <a:pt x="324890" y="266706"/>
                              </a:cubicBezTo>
                              <a:cubicBezTo>
                                <a:pt x="330675" y="266706"/>
                                <a:pt x="336974" y="266455"/>
                                <a:pt x="343959" y="265936"/>
                              </a:cubicBezTo>
                              <a:cubicBezTo>
                                <a:pt x="350925" y="265435"/>
                                <a:pt x="357848" y="264756"/>
                                <a:pt x="364681" y="263740"/>
                              </a:cubicBezTo>
                              <a:lnTo>
                                <a:pt x="387634" y="231164"/>
                              </a:lnTo>
                              <a:lnTo>
                                <a:pt x="286272" y="231164"/>
                              </a:lnTo>
                              <a:lnTo>
                                <a:pt x="382033" y="150150"/>
                              </a:lnTo>
                              <a:lnTo>
                                <a:pt x="655874" y="150150"/>
                              </a:lnTo>
                              <a:lnTo>
                                <a:pt x="522058" y="340082"/>
                              </a:lnTo>
                              <a:cubicBezTo>
                                <a:pt x="472611" y="350183"/>
                                <a:pt x="425898" y="357815"/>
                                <a:pt x="381795" y="362907"/>
                              </a:cubicBezTo>
                              <a:cubicBezTo>
                                <a:pt x="337630" y="368083"/>
                                <a:pt x="296485" y="370624"/>
                                <a:pt x="258286" y="370624"/>
                              </a:cubicBezTo>
                              <a:cubicBezTo>
                                <a:pt x="209351" y="370624"/>
                                <a:pt x="166101" y="366297"/>
                                <a:pt x="128632" y="357729"/>
                              </a:cubicBezTo>
                              <a:cubicBezTo>
                                <a:pt x="91246" y="349071"/>
                                <a:pt x="61502" y="336615"/>
                                <a:pt x="39197" y="320152"/>
                              </a:cubicBezTo>
                              <a:cubicBezTo>
                                <a:pt x="16106" y="302930"/>
                                <a:pt x="3708" y="282993"/>
                                <a:pt x="1803" y="260341"/>
                              </a:cubicBezTo>
                              <a:cubicBezTo>
                                <a:pt x="0" y="237781"/>
                                <a:pt x="8755" y="212671"/>
                                <a:pt x="28124" y="185192"/>
                              </a:cubicBezTo>
                              <a:cubicBezTo>
                                <a:pt x="47372" y="157867"/>
                                <a:pt x="73933" y="132841"/>
                                <a:pt x="107529" y="110279"/>
                              </a:cubicBezTo>
                              <a:cubicBezTo>
                                <a:pt x="141344" y="87627"/>
                                <a:pt x="181844" y="67691"/>
                                <a:pt x="229198" y="50480"/>
                              </a:cubicBezTo>
                              <a:cubicBezTo>
                                <a:pt x="274810" y="33852"/>
                                <a:pt x="322118" y="21381"/>
                                <a:pt x="371643" y="12813"/>
                              </a:cubicBezTo>
                              <a:cubicBezTo>
                                <a:pt x="421183" y="4249"/>
                                <a:pt x="470466" y="0"/>
                                <a:pt x="5194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1" name="Shape 29"/>
                      <wps:cNvSpPr/>
                      <wps:spPr>
                        <a:xfrm>
                          <a:off x="1437060" y="119542"/>
                          <a:ext cx="389770" cy="3600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770" h="360012">
                              <a:moveTo>
                                <a:pt x="129944" y="0"/>
                              </a:moveTo>
                              <a:cubicBezTo>
                                <a:pt x="179886" y="0"/>
                                <a:pt x="223793" y="4328"/>
                                <a:pt x="261243" y="12895"/>
                              </a:cubicBezTo>
                              <a:cubicBezTo>
                                <a:pt x="298805" y="21551"/>
                                <a:pt x="328537" y="34021"/>
                                <a:pt x="350516" y="50480"/>
                              </a:cubicBezTo>
                              <a:cubicBezTo>
                                <a:pt x="373643" y="67187"/>
                                <a:pt x="386117" y="87038"/>
                                <a:pt x="387884" y="109858"/>
                              </a:cubicBezTo>
                              <a:cubicBezTo>
                                <a:pt x="389770" y="132761"/>
                                <a:pt x="381011" y="157867"/>
                                <a:pt x="361762" y="185192"/>
                              </a:cubicBezTo>
                              <a:cubicBezTo>
                                <a:pt x="342398" y="212671"/>
                                <a:pt x="315787" y="237781"/>
                                <a:pt x="282199" y="260341"/>
                              </a:cubicBezTo>
                              <a:cubicBezTo>
                                <a:pt x="248391" y="282993"/>
                                <a:pt x="207862" y="302930"/>
                                <a:pt x="160523" y="320152"/>
                              </a:cubicBezTo>
                              <a:cubicBezTo>
                                <a:pt x="115025" y="336615"/>
                                <a:pt x="67380" y="349071"/>
                                <a:pt x="17639" y="357729"/>
                              </a:cubicBezTo>
                              <a:lnTo>
                                <a:pt x="0" y="360012"/>
                              </a:lnTo>
                              <a:lnTo>
                                <a:pt x="0" y="261227"/>
                              </a:lnTo>
                              <a:lnTo>
                                <a:pt x="4731" y="260812"/>
                              </a:lnTo>
                              <a:cubicBezTo>
                                <a:pt x="24579" y="257165"/>
                                <a:pt x="43479" y="251695"/>
                                <a:pt x="61428" y="244401"/>
                              </a:cubicBezTo>
                              <a:cubicBezTo>
                                <a:pt x="97180" y="229810"/>
                                <a:pt x="123831" y="210043"/>
                                <a:pt x="141346" y="185192"/>
                              </a:cubicBezTo>
                              <a:cubicBezTo>
                                <a:pt x="158743" y="160499"/>
                                <a:pt x="159874" y="140812"/>
                                <a:pt x="144686" y="126224"/>
                              </a:cubicBezTo>
                              <a:cubicBezTo>
                                <a:pt x="129339" y="111633"/>
                                <a:pt x="99919" y="104335"/>
                                <a:pt x="56439" y="104335"/>
                              </a:cubicBezTo>
                              <a:lnTo>
                                <a:pt x="0" y="109328"/>
                              </a:lnTo>
                              <a:lnTo>
                                <a:pt x="0" y="10479"/>
                              </a:lnTo>
                              <a:lnTo>
                                <a:pt x="56136" y="3195"/>
                              </a:lnTo>
                              <a:cubicBezTo>
                                <a:pt x="80788" y="1062"/>
                                <a:pt x="105388" y="0"/>
                                <a:pt x="1299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2" name="Shape 30"/>
                      <wps:cNvSpPr/>
                      <wps:spPr>
                        <a:xfrm>
                          <a:off x="2619233" y="86606"/>
                          <a:ext cx="241042" cy="119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042" h="119711">
                              <a:moveTo>
                                <a:pt x="156576" y="0"/>
                              </a:moveTo>
                              <a:lnTo>
                                <a:pt x="241042" y="60505"/>
                              </a:lnTo>
                              <a:lnTo>
                                <a:pt x="86801" y="119711"/>
                              </a:lnTo>
                              <a:lnTo>
                                <a:pt x="0" y="61013"/>
                              </a:lnTo>
                              <a:lnTo>
                                <a:pt x="15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3" name="Shape 31"/>
                      <wps:cNvSpPr/>
                      <wps:spPr>
                        <a:xfrm>
                          <a:off x="5368755" y="271106"/>
                          <a:ext cx="53646" cy="73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646" h="73954">
                              <a:moveTo>
                                <a:pt x="40086" y="65"/>
                              </a:moveTo>
                              <a:cubicBezTo>
                                <a:pt x="43387" y="0"/>
                                <a:pt x="45022" y="1619"/>
                                <a:pt x="45022" y="4884"/>
                              </a:cubicBezTo>
                              <a:cubicBezTo>
                                <a:pt x="45022" y="5824"/>
                                <a:pt x="42145" y="12362"/>
                                <a:pt x="36386" y="24570"/>
                              </a:cubicBezTo>
                              <a:cubicBezTo>
                                <a:pt x="30629" y="36745"/>
                                <a:pt x="27749" y="45151"/>
                                <a:pt x="27749" y="49788"/>
                              </a:cubicBezTo>
                              <a:cubicBezTo>
                                <a:pt x="27749" y="52808"/>
                                <a:pt x="29153" y="54835"/>
                                <a:pt x="31965" y="55796"/>
                              </a:cubicBezTo>
                              <a:lnTo>
                                <a:pt x="32440" y="55706"/>
                              </a:lnTo>
                              <a:cubicBezTo>
                                <a:pt x="32789" y="55775"/>
                                <a:pt x="33088" y="55835"/>
                                <a:pt x="33372" y="55894"/>
                              </a:cubicBezTo>
                              <a:cubicBezTo>
                                <a:pt x="35114" y="55706"/>
                                <a:pt x="37210" y="54864"/>
                                <a:pt x="39682" y="53338"/>
                              </a:cubicBezTo>
                              <a:cubicBezTo>
                                <a:pt x="42632" y="51501"/>
                                <a:pt x="44684" y="50386"/>
                                <a:pt x="45818" y="49974"/>
                              </a:cubicBezTo>
                              <a:lnTo>
                                <a:pt x="46739" y="49974"/>
                              </a:lnTo>
                              <a:cubicBezTo>
                                <a:pt x="46941" y="49974"/>
                                <a:pt x="47146" y="49986"/>
                                <a:pt x="47333" y="49994"/>
                              </a:cubicBezTo>
                              <a:cubicBezTo>
                                <a:pt x="48240" y="47920"/>
                                <a:pt x="49590" y="45439"/>
                                <a:pt x="51376" y="42569"/>
                              </a:cubicBezTo>
                              <a:lnTo>
                                <a:pt x="53646" y="38987"/>
                              </a:lnTo>
                              <a:lnTo>
                                <a:pt x="53646" y="67037"/>
                              </a:lnTo>
                              <a:lnTo>
                                <a:pt x="48899" y="64332"/>
                              </a:lnTo>
                              <a:cubicBezTo>
                                <a:pt x="47967" y="63033"/>
                                <a:pt x="47251" y="61646"/>
                                <a:pt x="46754" y="60178"/>
                              </a:cubicBezTo>
                              <a:cubicBezTo>
                                <a:pt x="45277" y="61531"/>
                                <a:pt x="43373" y="62780"/>
                                <a:pt x="41022" y="63928"/>
                              </a:cubicBezTo>
                              <a:cubicBezTo>
                                <a:pt x="37451" y="65203"/>
                                <a:pt x="32238" y="67201"/>
                                <a:pt x="25315" y="69904"/>
                              </a:cubicBezTo>
                              <a:cubicBezTo>
                                <a:pt x="18421" y="72619"/>
                                <a:pt x="14407" y="73954"/>
                                <a:pt x="13270" y="73954"/>
                              </a:cubicBezTo>
                              <a:cubicBezTo>
                                <a:pt x="9785" y="73954"/>
                                <a:pt x="6689" y="72489"/>
                                <a:pt x="4014" y="69563"/>
                              </a:cubicBezTo>
                              <a:cubicBezTo>
                                <a:pt x="1336" y="66669"/>
                                <a:pt x="0" y="63396"/>
                                <a:pt x="0" y="59821"/>
                              </a:cubicBezTo>
                              <a:cubicBezTo>
                                <a:pt x="0" y="56418"/>
                                <a:pt x="2743" y="47796"/>
                                <a:pt x="8230" y="34006"/>
                              </a:cubicBezTo>
                              <a:cubicBezTo>
                                <a:pt x="13583" y="20552"/>
                                <a:pt x="17558" y="12081"/>
                                <a:pt x="20099" y="8528"/>
                              </a:cubicBezTo>
                              <a:lnTo>
                                <a:pt x="40086" y="65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4" name="Shape 32"/>
                      <wps:cNvSpPr/>
                      <wps:spPr>
                        <a:xfrm>
                          <a:off x="5217789" y="263791"/>
                          <a:ext cx="78761" cy="132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761" h="132555">
                              <a:moveTo>
                                <a:pt x="21506" y="0"/>
                              </a:moveTo>
                              <a:cubicBezTo>
                                <a:pt x="23454" y="0"/>
                                <a:pt x="25167" y="774"/>
                                <a:pt x="26672" y="2333"/>
                              </a:cubicBezTo>
                              <a:cubicBezTo>
                                <a:pt x="28185" y="3859"/>
                                <a:pt x="28940" y="5569"/>
                                <a:pt x="28940" y="7380"/>
                              </a:cubicBezTo>
                              <a:cubicBezTo>
                                <a:pt x="28940" y="7938"/>
                                <a:pt x="28361" y="9374"/>
                                <a:pt x="27224" y="11675"/>
                              </a:cubicBezTo>
                              <a:cubicBezTo>
                                <a:pt x="26753" y="12643"/>
                                <a:pt x="25992" y="16844"/>
                                <a:pt x="24924" y="24253"/>
                              </a:cubicBezTo>
                              <a:cubicBezTo>
                                <a:pt x="24009" y="30636"/>
                                <a:pt x="23523" y="37861"/>
                                <a:pt x="23523" y="45863"/>
                              </a:cubicBezTo>
                              <a:cubicBezTo>
                                <a:pt x="23523" y="48261"/>
                                <a:pt x="23627" y="50253"/>
                                <a:pt x="23833" y="51905"/>
                              </a:cubicBezTo>
                              <a:cubicBezTo>
                                <a:pt x="35212" y="34869"/>
                                <a:pt x="45360" y="22010"/>
                                <a:pt x="54242" y="13295"/>
                              </a:cubicBezTo>
                              <a:cubicBezTo>
                                <a:pt x="59418" y="8251"/>
                                <a:pt x="65081" y="5728"/>
                                <a:pt x="71219" y="5728"/>
                              </a:cubicBezTo>
                              <a:cubicBezTo>
                                <a:pt x="76260" y="5728"/>
                                <a:pt x="78761" y="7160"/>
                                <a:pt x="78761" y="10021"/>
                              </a:cubicBezTo>
                              <a:cubicBezTo>
                                <a:pt x="78761" y="11240"/>
                                <a:pt x="66582" y="38699"/>
                                <a:pt x="42278" y="92386"/>
                              </a:cubicBezTo>
                              <a:cubicBezTo>
                                <a:pt x="41077" y="95119"/>
                                <a:pt x="39254" y="102038"/>
                                <a:pt x="36752" y="113123"/>
                              </a:cubicBezTo>
                              <a:lnTo>
                                <a:pt x="37376" y="113123"/>
                              </a:lnTo>
                              <a:cubicBezTo>
                                <a:pt x="39633" y="113123"/>
                                <a:pt x="42686" y="110980"/>
                                <a:pt x="46455" y="106679"/>
                              </a:cubicBezTo>
                              <a:cubicBezTo>
                                <a:pt x="50227" y="102380"/>
                                <a:pt x="52189" y="99050"/>
                                <a:pt x="52323" y="96685"/>
                              </a:cubicBezTo>
                              <a:cubicBezTo>
                                <a:pt x="54756" y="92980"/>
                                <a:pt x="56783" y="91108"/>
                                <a:pt x="58460" y="91108"/>
                              </a:cubicBezTo>
                              <a:cubicBezTo>
                                <a:pt x="58662" y="91108"/>
                                <a:pt x="58972" y="91170"/>
                                <a:pt x="59353" y="91295"/>
                              </a:cubicBezTo>
                              <a:lnTo>
                                <a:pt x="60758" y="92855"/>
                              </a:lnTo>
                              <a:cubicBezTo>
                                <a:pt x="60963" y="93477"/>
                                <a:pt x="61070" y="94442"/>
                                <a:pt x="61070" y="95778"/>
                              </a:cubicBezTo>
                              <a:cubicBezTo>
                                <a:pt x="61070" y="101196"/>
                                <a:pt x="56646" y="108666"/>
                                <a:pt x="47837" y="118235"/>
                              </a:cubicBezTo>
                              <a:cubicBezTo>
                                <a:pt x="38981" y="127788"/>
                                <a:pt x="31821" y="132555"/>
                                <a:pt x="26331" y="132555"/>
                              </a:cubicBezTo>
                              <a:cubicBezTo>
                                <a:pt x="23695" y="132555"/>
                                <a:pt x="21439" y="130284"/>
                                <a:pt x="19481" y="125705"/>
                              </a:cubicBezTo>
                              <a:cubicBezTo>
                                <a:pt x="17827" y="121939"/>
                                <a:pt x="16977" y="118666"/>
                                <a:pt x="16977" y="115866"/>
                              </a:cubicBezTo>
                              <a:cubicBezTo>
                                <a:pt x="16977" y="105807"/>
                                <a:pt x="26443" y="80243"/>
                                <a:pt x="45296" y="39143"/>
                              </a:cubicBezTo>
                              <a:cubicBezTo>
                                <a:pt x="40492" y="43935"/>
                                <a:pt x="35212" y="51253"/>
                                <a:pt x="29561" y="61123"/>
                              </a:cubicBezTo>
                              <a:cubicBezTo>
                                <a:pt x="28318" y="63176"/>
                                <a:pt x="26060" y="66852"/>
                                <a:pt x="22695" y="72144"/>
                              </a:cubicBezTo>
                              <a:cubicBezTo>
                                <a:pt x="22115" y="72983"/>
                                <a:pt x="19922" y="74044"/>
                                <a:pt x="16182" y="75291"/>
                              </a:cubicBezTo>
                              <a:cubicBezTo>
                                <a:pt x="12448" y="76535"/>
                                <a:pt x="9803" y="77159"/>
                                <a:pt x="8263" y="77159"/>
                              </a:cubicBezTo>
                              <a:cubicBezTo>
                                <a:pt x="4828" y="77159"/>
                                <a:pt x="2635" y="75542"/>
                                <a:pt x="1609" y="72241"/>
                              </a:cubicBezTo>
                              <a:cubicBezTo>
                                <a:pt x="1300" y="71147"/>
                                <a:pt x="1026" y="68223"/>
                                <a:pt x="824" y="63492"/>
                              </a:cubicBezTo>
                              <a:cubicBezTo>
                                <a:pt x="274" y="53520"/>
                                <a:pt x="0" y="45241"/>
                                <a:pt x="0" y="38674"/>
                              </a:cubicBezTo>
                              <a:cubicBezTo>
                                <a:pt x="0" y="20613"/>
                                <a:pt x="2949" y="9835"/>
                                <a:pt x="8838" y="6379"/>
                              </a:cubicBezTo>
                              <a:cubicBezTo>
                                <a:pt x="9976" y="5789"/>
                                <a:pt x="12003" y="4637"/>
                                <a:pt x="14883" y="3020"/>
                              </a:cubicBezTo>
                              <a:cubicBezTo>
                                <a:pt x="18209" y="993"/>
                                <a:pt x="20438" y="0"/>
                                <a:pt x="215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5" name="Shape 33"/>
                      <wps:cNvSpPr/>
                      <wps:spPr>
                        <a:xfrm>
                          <a:off x="5297267" y="261332"/>
                          <a:ext cx="72893" cy="83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893" h="83354">
                              <a:moveTo>
                                <a:pt x="64569" y="0"/>
                              </a:moveTo>
                              <a:cubicBezTo>
                                <a:pt x="65419" y="0"/>
                                <a:pt x="66553" y="587"/>
                                <a:pt x="67960" y="1739"/>
                              </a:cubicBezTo>
                              <a:cubicBezTo>
                                <a:pt x="71258" y="7254"/>
                                <a:pt x="72893" y="10551"/>
                                <a:pt x="72893" y="11578"/>
                              </a:cubicBezTo>
                              <a:cubicBezTo>
                                <a:pt x="72893" y="12545"/>
                                <a:pt x="71906" y="14787"/>
                                <a:pt x="69958" y="18276"/>
                              </a:cubicBezTo>
                              <a:cubicBezTo>
                                <a:pt x="67960" y="21794"/>
                                <a:pt x="66973" y="24253"/>
                                <a:pt x="66973" y="25715"/>
                              </a:cubicBezTo>
                              <a:cubicBezTo>
                                <a:pt x="66973" y="26618"/>
                                <a:pt x="67823" y="28396"/>
                                <a:pt x="69541" y="31042"/>
                              </a:cubicBezTo>
                              <a:cubicBezTo>
                                <a:pt x="71258" y="33686"/>
                                <a:pt x="72108" y="36115"/>
                                <a:pt x="72108" y="38297"/>
                              </a:cubicBezTo>
                              <a:cubicBezTo>
                                <a:pt x="72108" y="41158"/>
                                <a:pt x="70301" y="43218"/>
                                <a:pt x="66690" y="44492"/>
                              </a:cubicBezTo>
                              <a:lnTo>
                                <a:pt x="57431" y="46799"/>
                              </a:lnTo>
                              <a:cubicBezTo>
                                <a:pt x="55616" y="46425"/>
                                <a:pt x="53632" y="45396"/>
                                <a:pt x="51405" y="43682"/>
                              </a:cubicBezTo>
                              <a:lnTo>
                                <a:pt x="50094" y="43495"/>
                              </a:lnTo>
                              <a:cubicBezTo>
                                <a:pt x="47902" y="44060"/>
                                <a:pt x="44374" y="48942"/>
                                <a:pt x="39560" y="58190"/>
                              </a:cubicBezTo>
                              <a:cubicBezTo>
                                <a:pt x="34402" y="68094"/>
                                <a:pt x="30492" y="74016"/>
                                <a:pt x="27817" y="75974"/>
                              </a:cubicBezTo>
                              <a:cubicBezTo>
                                <a:pt x="25368" y="77659"/>
                                <a:pt x="21193" y="80057"/>
                                <a:pt x="15231" y="83073"/>
                              </a:cubicBezTo>
                              <a:cubicBezTo>
                                <a:pt x="14097" y="83264"/>
                                <a:pt x="13406" y="83354"/>
                                <a:pt x="13140" y="83354"/>
                              </a:cubicBezTo>
                              <a:cubicBezTo>
                                <a:pt x="9842" y="83354"/>
                                <a:pt x="5526" y="79397"/>
                                <a:pt x="173" y="71492"/>
                              </a:cubicBezTo>
                              <a:lnTo>
                                <a:pt x="69" y="70214"/>
                              </a:lnTo>
                              <a:cubicBezTo>
                                <a:pt x="0" y="69375"/>
                                <a:pt x="2055" y="67540"/>
                                <a:pt x="6217" y="64732"/>
                              </a:cubicBezTo>
                              <a:cubicBezTo>
                                <a:pt x="11962" y="60898"/>
                                <a:pt x="14856" y="50810"/>
                                <a:pt x="14856" y="34466"/>
                              </a:cubicBezTo>
                              <a:cubicBezTo>
                                <a:pt x="14856" y="32879"/>
                                <a:pt x="13759" y="32100"/>
                                <a:pt x="11516" y="32100"/>
                              </a:cubicBezTo>
                              <a:cubicBezTo>
                                <a:pt x="6623" y="32100"/>
                                <a:pt x="4190" y="30481"/>
                                <a:pt x="4190" y="27274"/>
                              </a:cubicBezTo>
                              <a:cubicBezTo>
                                <a:pt x="4190" y="24530"/>
                                <a:pt x="6515" y="22168"/>
                                <a:pt x="11221" y="20235"/>
                              </a:cubicBezTo>
                              <a:cubicBezTo>
                                <a:pt x="15098" y="18586"/>
                                <a:pt x="18788" y="17773"/>
                                <a:pt x="22262" y="17773"/>
                              </a:cubicBezTo>
                              <a:cubicBezTo>
                                <a:pt x="22395" y="17773"/>
                                <a:pt x="23759" y="17248"/>
                                <a:pt x="26341" y="16189"/>
                              </a:cubicBezTo>
                              <a:cubicBezTo>
                                <a:pt x="28908" y="15101"/>
                                <a:pt x="30452" y="14540"/>
                                <a:pt x="30898" y="14475"/>
                              </a:cubicBezTo>
                              <a:cubicBezTo>
                                <a:pt x="35046" y="15529"/>
                                <a:pt x="37126" y="19209"/>
                                <a:pt x="37126" y="25531"/>
                              </a:cubicBezTo>
                              <a:cubicBezTo>
                                <a:pt x="37126" y="28523"/>
                                <a:pt x="36011" y="34995"/>
                                <a:pt x="33710" y="44961"/>
                              </a:cubicBezTo>
                              <a:lnTo>
                                <a:pt x="33533" y="45241"/>
                              </a:lnTo>
                              <a:lnTo>
                                <a:pt x="33533" y="45954"/>
                              </a:lnTo>
                              <a:cubicBezTo>
                                <a:pt x="33774" y="46519"/>
                                <a:pt x="34225" y="46799"/>
                                <a:pt x="34834" y="46799"/>
                              </a:cubicBezTo>
                              <a:cubicBezTo>
                                <a:pt x="35222" y="46799"/>
                                <a:pt x="36168" y="45396"/>
                                <a:pt x="37655" y="42594"/>
                              </a:cubicBezTo>
                              <a:cubicBezTo>
                                <a:pt x="39329" y="39355"/>
                                <a:pt x="41763" y="35866"/>
                                <a:pt x="44982" y="32100"/>
                              </a:cubicBezTo>
                              <a:cubicBezTo>
                                <a:pt x="44035" y="28766"/>
                                <a:pt x="43549" y="25189"/>
                                <a:pt x="43549" y="21420"/>
                              </a:cubicBezTo>
                              <a:cubicBezTo>
                                <a:pt x="43549" y="16315"/>
                                <a:pt x="44539" y="12704"/>
                                <a:pt x="46566" y="10584"/>
                              </a:cubicBezTo>
                              <a:cubicBezTo>
                                <a:pt x="48034" y="9651"/>
                                <a:pt x="51336" y="7531"/>
                                <a:pt x="56419" y="4197"/>
                              </a:cubicBezTo>
                              <a:cubicBezTo>
                                <a:pt x="57431" y="3452"/>
                                <a:pt x="59216" y="2182"/>
                                <a:pt x="61862" y="371"/>
                              </a:cubicBezTo>
                              <a:cubicBezTo>
                                <a:pt x="62161" y="122"/>
                                <a:pt x="63094" y="0"/>
                                <a:pt x="645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6" name="Shape 34"/>
                      <wps:cNvSpPr/>
                      <wps:spPr>
                        <a:xfrm>
                          <a:off x="5153710" y="245073"/>
                          <a:ext cx="57567" cy="98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67" h="98616">
                              <a:moveTo>
                                <a:pt x="52214" y="0"/>
                              </a:moveTo>
                              <a:cubicBezTo>
                                <a:pt x="55781" y="0"/>
                                <a:pt x="57567" y="3082"/>
                                <a:pt x="57567" y="9216"/>
                              </a:cubicBezTo>
                              <a:cubicBezTo>
                                <a:pt x="57567" y="9815"/>
                                <a:pt x="55375" y="13763"/>
                                <a:pt x="51011" y="21079"/>
                              </a:cubicBezTo>
                              <a:cubicBezTo>
                                <a:pt x="46454" y="28739"/>
                                <a:pt x="43888" y="33506"/>
                                <a:pt x="43307" y="35406"/>
                              </a:cubicBezTo>
                              <a:cubicBezTo>
                                <a:pt x="46184" y="35591"/>
                                <a:pt x="49064" y="35752"/>
                                <a:pt x="51941" y="35842"/>
                              </a:cubicBezTo>
                              <a:cubicBezTo>
                                <a:pt x="55540" y="36462"/>
                                <a:pt x="57347" y="37988"/>
                                <a:pt x="57347" y="40418"/>
                              </a:cubicBezTo>
                              <a:cubicBezTo>
                                <a:pt x="57347" y="41822"/>
                                <a:pt x="55958" y="44248"/>
                                <a:pt x="53146" y="47672"/>
                              </a:cubicBezTo>
                              <a:cubicBezTo>
                                <a:pt x="50331" y="51098"/>
                                <a:pt x="48171" y="52964"/>
                                <a:pt x="46702" y="53280"/>
                              </a:cubicBezTo>
                              <a:cubicBezTo>
                                <a:pt x="46350" y="53345"/>
                                <a:pt x="46050" y="53370"/>
                                <a:pt x="45699" y="53370"/>
                              </a:cubicBezTo>
                              <a:cubicBezTo>
                                <a:pt x="45497" y="53370"/>
                                <a:pt x="45022" y="53345"/>
                                <a:pt x="44294" y="53280"/>
                              </a:cubicBezTo>
                              <a:cubicBezTo>
                                <a:pt x="43552" y="53211"/>
                                <a:pt x="43091" y="53184"/>
                                <a:pt x="42891" y="53184"/>
                              </a:cubicBezTo>
                              <a:lnTo>
                                <a:pt x="35452" y="53184"/>
                              </a:lnTo>
                              <a:lnTo>
                                <a:pt x="34142" y="53370"/>
                              </a:lnTo>
                              <a:cubicBezTo>
                                <a:pt x="32263" y="54397"/>
                                <a:pt x="30478" y="57201"/>
                                <a:pt x="28804" y="61751"/>
                              </a:cubicBezTo>
                              <a:cubicBezTo>
                                <a:pt x="27248" y="65891"/>
                                <a:pt x="26507" y="69190"/>
                                <a:pt x="26507" y="71623"/>
                              </a:cubicBezTo>
                              <a:cubicBezTo>
                                <a:pt x="26507" y="78002"/>
                                <a:pt x="29613" y="81177"/>
                                <a:pt x="35859" y="81177"/>
                              </a:cubicBezTo>
                              <a:cubicBezTo>
                                <a:pt x="37195" y="81177"/>
                                <a:pt x="39971" y="80497"/>
                                <a:pt x="44225" y="79093"/>
                              </a:cubicBezTo>
                              <a:cubicBezTo>
                                <a:pt x="48481" y="77692"/>
                                <a:pt x="51295" y="77005"/>
                                <a:pt x="52621" y="77005"/>
                              </a:cubicBezTo>
                              <a:cubicBezTo>
                                <a:pt x="54172" y="77005"/>
                                <a:pt x="55512" y="77692"/>
                                <a:pt x="56631" y="79093"/>
                              </a:cubicBezTo>
                              <a:lnTo>
                                <a:pt x="56945" y="80652"/>
                              </a:lnTo>
                              <a:cubicBezTo>
                                <a:pt x="56945" y="82174"/>
                                <a:pt x="55025" y="84352"/>
                                <a:pt x="51224" y="87221"/>
                              </a:cubicBezTo>
                              <a:cubicBezTo>
                                <a:pt x="41105" y="94817"/>
                                <a:pt x="31061" y="98616"/>
                                <a:pt x="21085" y="98616"/>
                              </a:cubicBezTo>
                              <a:cubicBezTo>
                                <a:pt x="15015" y="98616"/>
                                <a:pt x="9975" y="96531"/>
                                <a:pt x="5962" y="92323"/>
                              </a:cubicBezTo>
                              <a:cubicBezTo>
                                <a:pt x="1986" y="88122"/>
                                <a:pt x="0" y="82833"/>
                                <a:pt x="0" y="76443"/>
                              </a:cubicBezTo>
                              <a:cubicBezTo>
                                <a:pt x="0" y="74021"/>
                                <a:pt x="1025" y="70528"/>
                                <a:pt x="3121" y="65949"/>
                              </a:cubicBezTo>
                              <a:cubicBezTo>
                                <a:pt x="5652" y="60344"/>
                                <a:pt x="7124" y="56794"/>
                                <a:pt x="7527" y="55272"/>
                              </a:cubicBezTo>
                              <a:lnTo>
                                <a:pt x="7920" y="54742"/>
                              </a:lnTo>
                              <a:lnTo>
                                <a:pt x="7920" y="54275"/>
                              </a:lnTo>
                              <a:cubicBezTo>
                                <a:pt x="7920" y="54156"/>
                                <a:pt x="7881" y="53900"/>
                                <a:pt x="7743" y="53561"/>
                              </a:cubicBezTo>
                              <a:lnTo>
                                <a:pt x="6919" y="52723"/>
                              </a:lnTo>
                              <a:cubicBezTo>
                                <a:pt x="5446" y="52723"/>
                                <a:pt x="3528" y="52219"/>
                                <a:pt x="1094" y="51188"/>
                              </a:cubicBezTo>
                              <a:lnTo>
                                <a:pt x="893" y="50447"/>
                              </a:lnTo>
                              <a:lnTo>
                                <a:pt x="1094" y="49075"/>
                              </a:lnTo>
                              <a:cubicBezTo>
                                <a:pt x="2055" y="47143"/>
                                <a:pt x="4352" y="44965"/>
                                <a:pt x="8017" y="42600"/>
                              </a:cubicBezTo>
                              <a:cubicBezTo>
                                <a:pt x="12651" y="39608"/>
                                <a:pt x="15447" y="37618"/>
                                <a:pt x="16423" y="36619"/>
                              </a:cubicBezTo>
                              <a:cubicBezTo>
                                <a:pt x="17384" y="35626"/>
                                <a:pt x="20710" y="29830"/>
                                <a:pt x="26330" y="19243"/>
                              </a:cubicBezTo>
                              <a:cubicBezTo>
                                <a:pt x="31194" y="9994"/>
                                <a:pt x="34736" y="5138"/>
                                <a:pt x="36857" y="4638"/>
                              </a:cubicBezTo>
                              <a:cubicBezTo>
                                <a:pt x="38199" y="4486"/>
                                <a:pt x="40114" y="4011"/>
                                <a:pt x="42577" y="3273"/>
                              </a:cubicBezTo>
                              <a:cubicBezTo>
                                <a:pt x="48279" y="1091"/>
                                <a:pt x="51497" y="0"/>
                                <a:pt x="522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" name="Shape 35"/>
                      <wps:cNvSpPr/>
                      <wps:spPr>
                        <a:xfrm>
                          <a:off x="5395219" y="242155"/>
                          <a:ext cx="22301" cy="2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01" h="25746">
                              <a:moveTo>
                                <a:pt x="7110" y="0"/>
                              </a:moveTo>
                              <a:cubicBezTo>
                                <a:pt x="9244" y="0"/>
                                <a:pt x="10975" y="1554"/>
                                <a:pt x="12301" y="4659"/>
                              </a:cubicBezTo>
                              <a:cubicBezTo>
                                <a:pt x="13057" y="6660"/>
                                <a:pt x="14219" y="9637"/>
                                <a:pt x="15771" y="13611"/>
                              </a:cubicBezTo>
                              <a:cubicBezTo>
                                <a:pt x="17223" y="17013"/>
                                <a:pt x="19126" y="18997"/>
                                <a:pt x="21477" y="19544"/>
                              </a:cubicBezTo>
                              <a:cubicBezTo>
                                <a:pt x="22301" y="19386"/>
                                <a:pt x="22032" y="22054"/>
                                <a:pt x="21751" y="23388"/>
                              </a:cubicBezTo>
                              <a:cubicBezTo>
                                <a:pt x="20627" y="25484"/>
                                <a:pt x="17311" y="25746"/>
                                <a:pt x="13895" y="25002"/>
                              </a:cubicBezTo>
                              <a:cubicBezTo>
                                <a:pt x="9597" y="24059"/>
                                <a:pt x="7243" y="23478"/>
                                <a:pt x="6836" y="23237"/>
                              </a:cubicBezTo>
                              <a:cubicBezTo>
                                <a:pt x="6083" y="22754"/>
                                <a:pt x="4676" y="20920"/>
                                <a:pt x="2679" y="17741"/>
                              </a:cubicBezTo>
                              <a:cubicBezTo>
                                <a:pt x="893" y="14950"/>
                                <a:pt x="0" y="12712"/>
                                <a:pt x="0" y="11019"/>
                              </a:cubicBezTo>
                              <a:cubicBezTo>
                                <a:pt x="0" y="9604"/>
                                <a:pt x="893" y="7448"/>
                                <a:pt x="2679" y="4553"/>
                              </a:cubicBezTo>
                              <a:cubicBezTo>
                                <a:pt x="4568" y="1522"/>
                                <a:pt x="6054" y="0"/>
                                <a:pt x="71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" name="Shape 36"/>
                      <wps:cNvSpPr/>
                      <wps:spPr>
                        <a:xfrm>
                          <a:off x="5416618" y="230463"/>
                          <a:ext cx="5783" cy="29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3" h="29041">
                              <a:moveTo>
                                <a:pt x="5783" y="0"/>
                              </a:moveTo>
                              <a:lnTo>
                                <a:pt x="5783" y="27213"/>
                              </a:lnTo>
                              <a:lnTo>
                                <a:pt x="4554" y="28032"/>
                              </a:lnTo>
                              <a:cubicBezTo>
                                <a:pt x="1727" y="29041"/>
                                <a:pt x="0" y="26095"/>
                                <a:pt x="79" y="23604"/>
                              </a:cubicBezTo>
                              <a:cubicBezTo>
                                <a:pt x="496" y="21278"/>
                                <a:pt x="752" y="19251"/>
                                <a:pt x="1378" y="16674"/>
                              </a:cubicBezTo>
                              <a:cubicBezTo>
                                <a:pt x="1699" y="15299"/>
                                <a:pt x="2149" y="13229"/>
                                <a:pt x="2782" y="10460"/>
                              </a:cubicBezTo>
                              <a:cubicBezTo>
                                <a:pt x="3303" y="8586"/>
                                <a:pt x="4106" y="5766"/>
                                <a:pt x="5197" y="1999"/>
                              </a:cubicBezTo>
                              <a:lnTo>
                                <a:pt x="57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" name="Shape 37"/>
                      <wps:cNvSpPr/>
                      <wps:spPr>
                        <a:xfrm>
                          <a:off x="5366984" y="191136"/>
                          <a:ext cx="55417" cy="41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17" h="41936">
                              <a:moveTo>
                                <a:pt x="22720" y="43"/>
                              </a:moveTo>
                              <a:cubicBezTo>
                                <a:pt x="24585" y="0"/>
                                <a:pt x="25517" y="922"/>
                                <a:pt x="25517" y="2775"/>
                              </a:cubicBezTo>
                              <a:cubicBezTo>
                                <a:pt x="25517" y="3304"/>
                                <a:pt x="23898" y="7013"/>
                                <a:pt x="20625" y="13932"/>
                              </a:cubicBezTo>
                              <a:cubicBezTo>
                                <a:pt x="17356" y="20837"/>
                                <a:pt x="15733" y="25603"/>
                                <a:pt x="15733" y="28231"/>
                              </a:cubicBezTo>
                              <a:cubicBezTo>
                                <a:pt x="15733" y="29945"/>
                                <a:pt x="16528" y="31093"/>
                                <a:pt x="18113" y="31641"/>
                              </a:cubicBezTo>
                              <a:lnTo>
                                <a:pt x="18382" y="31586"/>
                              </a:lnTo>
                              <a:cubicBezTo>
                                <a:pt x="18588" y="31625"/>
                                <a:pt x="18760" y="31659"/>
                                <a:pt x="18908" y="31690"/>
                              </a:cubicBezTo>
                              <a:cubicBezTo>
                                <a:pt x="19908" y="31586"/>
                                <a:pt x="21086" y="31107"/>
                                <a:pt x="22490" y="30243"/>
                              </a:cubicBezTo>
                              <a:cubicBezTo>
                                <a:pt x="24167" y="29204"/>
                                <a:pt x="25330" y="28566"/>
                                <a:pt x="25968" y="28339"/>
                              </a:cubicBezTo>
                              <a:lnTo>
                                <a:pt x="26490" y="28339"/>
                              </a:lnTo>
                              <a:cubicBezTo>
                                <a:pt x="26738" y="28339"/>
                                <a:pt x="26951" y="28346"/>
                                <a:pt x="27155" y="28378"/>
                              </a:cubicBezTo>
                              <a:cubicBezTo>
                                <a:pt x="29967" y="20023"/>
                                <a:pt x="38265" y="11646"/>
                                <a:pt x="52078" y="3255"/>
                              </a:cubicBezTo>
                              <a:lnTo>
                                <a:pt x="55417" y="1966"/>
                              </a:lnTo>
                              <a:lnTo>
                                <a:pt x="55417" y="10597"/>
                              </a:lnTo>
                              <a:lnTo>
                                <a:pt x="54375" y="11159"/>
                              </a:lnTo>
                              <a:cubicBezTo>
                                <a:pt x="50227" y="14709"/>
                                <a:pt x="47333" y="18155"/>
                                <a:pt x="45698" y="21506"/>
                              </a:cubicBezTo>
                              <a:cubicBezTo>
                                <a:pt x="45508" y="21877"/>
                                <a:pt x="44792" y="24667"/>
                                <a:pt x="43536" y="29837"/>
                              </a:cubicBezTo>
                              <a:lnTo>
                                <a:pt x="43889" y="30297"/>
                              </a:lnTo>
                              <a:lnTo>
                                <a:pt x="55417" y="21954"/>
                              </a:lnTo>
                              <a:lnTo>
                                <a:pt x="55417" y="29639"/>
                              </a:lnTo>
                              <a:lnTo>
                                <a:pt x="46509" y="35773"/>
                              </a:lnTo>
                              <a:cubicBezTo>
                                <a:pt x="41469" y="38436"/>
                                <a:pt x="36533" y="39758"/>
                                <a:pt x="31764" y="39758"/>
                              </a:cubicBezTo>
                              <a:cubicBezTo>
                                <a:pt x="30817" y="39758"/>
                                <a:pt x="29409" y="38944"/>
                                <a:pt x="27602" y="37321"/>
                              </a:cubicBezTo>
                              <a:cubicBezTo>
                                <a:pt x="26572" y="36475"/>
                                <a:pt x="26058" y="35626"/>
                                <a:pt x="26058" y="34798"/>
                              </a:cubicBezTo>
                              <a:lnTo>
                                <a:pt x="26072" y="34496"/>
                              </a:lnTo>
                              <a:cubicBezTo>
                                <a:pt x="25305" y="35118"/>
                                <a:pt x="24359" y="35705"/>
                                <a:pt x="23250" y="36244"/>
                              </a:cubicBezTo>
                              <a:cubicBezTo>
                                <a:pt x="21233" y="36968"/>
                                <a:pt x="18274" y="38102"/>
                                <a:pt x="14343" y="39639"/>
                              </a:cubicBezTo>
                              <a:cubicBezTo>
                                <a:pt x="10433" y="41173"/>
                                <a:pt x="8165" y="41936"/>
                                <a:pt x="7529" y="41936"/>
                              </a:cubicBezTo>
                              <a:cubicBezTo>
                                <a:pt x="5541" y="41936"/>
                                <a:pt x="3789" y="41101"/>
                                <a:pt x="2272" y="39441"/>
                              </a:cubicBezTo>
                              <a:cubicBezTo>
                                <a:pt x="757" y="37796"/>
                                <a:pt x="0" y="35950"/>
                                <a:pt x="0" y="33915"/>
                              </a:cubicBezTo>
                              <a:cubicBezTo>
                                <a:pt x="0" y="31986"/>
                                <a:pt x="1556" y="27100"/>
                                <a:pt x="4662" y="19285"/>
                              </a:cubicBezTo>
                              <a:cubicBezTo>
                                <a:pt x="7690" y="11654"/>
                                <a:pt x="9948" y="6854"/>
                                <a:pt x="11395" y="4842"/>
                              </a:cubicBezTo>
                              <a:lnTo>
                                <a:pt x="22720" y="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" name="Shape 38"/>
                      <wps:cNvSpPr/>
                      <wps:spPr>
                        <a:xfrm>
                          <a:off x="5326463" y="185598"/>
                          <a:ext cx="41317" cy="472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7" h="47262">
                              <a:moveTo>
                                <a:pt x="36587" y="0"/>
                              </a:moveTo>
                              <a:cubicBezTo>
                                <a:pt x="37073" y="0"/>
                                <a:pt x="37724" y="332"/>
                                <a:pt x="38519" y="991"/>
                              </a:cubicBezTo>
                              <a:cubicBezTo>
                                <a:pt x="40389" y="4111"/>
                                <a:pt x="41317" y="5987"/>
                                <a:pt x="41317" y="6563"/>
                              </a:cubicBezTo>
                              <a:cubicBezTo>
                                <a:pt x="41317" y="7117"/>
                                <a:pt x="40752" y="8385"/>
                                <a:pt x="39643" y="10364"/>
                              </a:cubicBezTo>
                              <a:cubicBezTo>
                                <a:pt x="38519" y="12356"/>
                                <a:pt x="37954" y="13750"/>
                                <a:pt x="37954" y="14584"/>
                              </a:cubicBezTo>
                              <a:cubicBezTo>
                                <a:pt x="37954" y="15091"/>
                                <a:pt x="38441" y="16100"/>
                                <a:pt x="39412" y="17597"/>
                              </a:cubicBezTo>
                              <a:cubicBezTo>
                                <a:pt x="40389" y="19102"/>
                                <a:pt x="40874" y="20474"/>
                                <a:pt x="40874" y="21716"/>
                              </a:cubicBezTo>
                              <a:cubicBezTo>
                                <a:pt x="40874" y="23335"/>
                                <a:pt x="39845" y="24506"/>
                                <a:pt x="37803" y="25229"/>
                              </a:cubicBezTo>
                              <a:lnTo>
                                <a:pt x="32544" y="26533"/>
                              </a:lnTo>
                              <a:cubicBezTo>
                                <a:pt x="31518" y="26319"/>
                                <a:pt x="30398" y="25736"/>
                                <a:pt x="29128" y="24769"/>
                              </a:cubicBezTo>
                              <a:lnTo>
                                <a:pt x="28396" y="24661"/>
                              </a:lnTo>
                              <a:cubicBezTo>
                                <a:pt x="27140" y="24978"/>
                                <a:pt x="25138" y="27749"/>
                                <a:pt x="22421" y="32991"/>
                              </a:cubicBezTo>
                              <a:cubicBezTo>
                                <a:pt x="19490" y="38607"/>
                                <a:pt x="17272" y="41963"/>
                                <a:pt x="15761" y="43075"/>
                              </a:cubicBezTo>
                              <a:cubicBezTo>
                                <a:pt x="14378" y="44024"/>
                                <a:pt x="12002" y="45386"/>
                                <a:pt x="8622" y="47096"/>
                              </a:cubicBezTo>
                              <a:cubicBezTo>
                                <a:pt x="7985" y="47199"/>
                                <a:pt x="7596" y="47262"/>
                                <a:pt x="7434" y="47262"/>
                              </a:cubicBezTo>
                              <a:cubicBezTo>
                                <a:pt x="5569" y="47262"/>
                                <a:pt x="3121" y="45011"/>
                                <a:pt x="93" y="40529"/>
                              </a:cubicBezTo>
                              <a:lnTo>
                                <a:pt x="28" y="39806"/>
                              </a:lnTo>
                              <a:cubicBezTo>
                                <a:pt x="0" y="39331"/>
                                <a:pt x="1162" y="38291"/>
                                <a:pt x="3513" y="36699"/>
                              </a:cubicBezTo>
                              <a:cubicBezTo>
                                <a:pt x="6772" y="34527"/>
                                <a:pt x="8406" y="28808"/>
                                <a:pt x="8406" y="19541"/>
                              </a:cubicBezTo>
                              <a:cubicBezTo>
                                <a:pt x="8406" y="18645"/>
                                <a:pt x="7787" y="18198"/>
                                <a:pt x="6527" y="18198"/>
                              </a:cubicBezTo>
                              <a:cubicBezTo>
                                <a:pt x="3744" y="18198"/>
                                <a:pt x="2365" y="17281"/>
                                <a:pt x="2365" y="15463"/>
                              </a:cubicBezTo>
                              <a:cubicBezTo>
                                <a:pt x="2365" y="13914"/>
                                <a:pt x="3690" y="12572"/>
                                <a:pt x="6354" y="11473"/>
                              </a:cubicBezTo>
                              <a:cubicBezTo>
                                <a:pt x="8542" y="10541"/>
                                <a:pt x="10638" y="10080"/>
                                <a:pt x="12610" y="10080"/>
                              </a:cubicBezTo>
                              <a:cubicBezTo>
                                <a:pt x="12690" y="10080"/>
                                <a:pt x="13460" y="9778"/>
                                <a:pt x="14922" y="9177"/>
                              </a:cubicBezTo>
                              <a:cubicBezTo>
                                <a:pt x="16379" y="8561"/>
                                <a:pt x="17247" y="8245"/>
                                <a:pt x="17503" y="8208"/>
                              </a:cubicBezTo>
                              <a:cubicBezTo>
                                <a:pt x="19854" y="8814"/>
                                <a:pt x="21042" y="10894"/>
                                <a:pt x="21042" y="14473"/>
                              </a:cubicBezTo>
                              <a:cubicBezTo>
                                <a:pt x="21042" y="16173"/>
                                <a:pt x="20394" y="19844"/>
                                <a:pt x="19098" y="25489"/>
                              </a:cubicBezTo>
                              <a:lnTo>
                                <a:pt x="19005" y="25650"/>
                              </a:lnTo>
                              <a:lnTo>
                                <a:pt x="19005" y="26054"/>
                              </a:lnTo>
                              <a:cubicBezTo>
                                <a:pt x="19138" y="26374"/>
                                <a:pt x="19397" y="26533"/>
                                <a:pt x="19750" y="26533"/>
                              </a:cubicBezTo>
                              <a:cubicBezTo>
                                <a:pt x="19951" y="26533"/>
                                <a:pt x="20502" y="25736"/>
                                <a:pt x="21326" y="24149"/>
                              </a:cubicBezTo>
                              <a:cubicBezTo>
                                <a:pt x="22287" y="22313"/>
                                <a:pt x="23667" y="20337"/>
                                <a:pt x="25491" y="18198"/>
                              </a:cubicBezTo>
                              <a:cubicBezTo>
                                <a:pt x="24952" y="16312"/>
                                <a:pt x="24678" y="14281"/>
                                <a:pt x="24678" y="12147"/>
                              </a:cubicBezTo>
                              <a:cubicBezTo>
                                <a:pt x="24678" y="9250"/>
                                <a:pt x="25247" y="7203"/>
                                <a:pt x="26384" y="6002"/>
                              </a:cubicBezTo>
                              <a:cubicBezTo>
                                <a:pt x="27223" y="5473"/>
                                <a:pt x="29084" y="4273"/>
                                <a:pt x="31965" y="2380"/>
                              </a:cubicBezTo>
                              <a:cubicBezTo>
                                <a:pt x="32544" y="1959"/>
                                <a:pt x="33559" y="1236"/>
                                <a:pt x="35060" y="213"/>
                              </a:cubicBezTo>
                              <a:cubicBezTo>
                                <a:pt x="35232" y="69"/>
                                <a:pt x="35762" y="0"/>
                                <a:pt x="365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" name="Shape 39"/>
                      <wps:cNvSpPr/>
                      <wps:spPr>
                        <a:xfrm>
                          <a:off x="5379051" y="176648"/>
                          <a:ext cx="17085" cy="12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85" h="12568">
                              <a:moveTo>
                                <a:pt x="14411" y="0"/>
                              </a:moveTo>
                              <a:cubicBezTo>
                                <a:pt x="16192" y="0"/>
                                <a:pt x="17085" y="1091"/>
                                <a:pt x="17085" y="3266"/>
                              </a:cubicBezTo>
                              <a:cubicBezTo>
                                <a:pt x="17085" y="3773"/>
                                <a:pt x="16697" y="4925"/>
                                <a:pt x="15937" y="6725"/>
                              </a:cubicBezTo>
                              <a:cubicBezTo>
                                <a:pt x="15103" y="8789"/>
                                <a:pt x="14342" y="10044"/>
                                <a:pt x="13669" y="10502"/>
                              </a:cubicBezTo>
                              <a:cubicBezTo>
                                <a:pt x="13141" y="10840"/>
                                <a:pt x="11585" y="11208"/>
                                <a:pt x="9007" y="11579"/>
                              </a:cubicBezTo>
                              <a:lnTo>
                                <a:pt x="2679" y="12568"/>
                              </a:lnTo>
                              <a:cubicBezTo>
                                <a:pt x="893" y="12568"/>
                                <a:pt x="0" y="11369"/>
                                <a:pt x="0" y="9001"/>
                              </a:cubicBezTo>
                              <a:cubicBezTo>
                                <a:pt x="0" y="8472"/>
                                <a:pt x="490" y="7557"/>
                                <a:pt x="1422" y="6197"/>
                              </a:cubicBezTo>
                              <a:cubicBezTo>
                                <a:pt x="4317" y="2064"/>
                                <a:pt x="8637" y="0"/>
                                <a:pt x="144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2" name="Shape 40"/>
                      <wps:cNvSpPr/>
                      <wps:spPr>
                        <a:xfrm>
                          <a:off x="5196528" y="123589"/>
                          <a:ext cx="126568" cy="116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568" h="116773">
                              <a:moveTo>
                                <a:pt x="53161" y="0"/>
                              </a:moveTo>
                              <a:cubicBezTo>
                                <a:pt x="53783" y="0"/>
                                <a:pt x="54378" y="143"/>
                                <a:pt x="54889" y="436"/>
                              </a:cubicBezTo>
                              <a:lnTo>
                                <a:pt x="55133" y="1003"/>
                              </a:lnTo>
                              <a:lnTo>
                                <a:pt x="55133" y="1788"/>
                              </a:lnTo>
                              <a:cubicBezTo>
                                <a:pt x="55133" y="2789"/>
                                <a:pt x="54648" y="4064"/>
                                <a:pt x="53701" y="5586"/>
                              </a:cubicBezTo>
                              <a:cubicBezTo>
                                <a:pt x="53027" y="6638"/>
                                <a:pt x="51944" y="7379"/>
                                <a:pt x="50457" y="7743"/>
                              </a:cubicBezTo>
                              <a:cubicBezTo>
                                <a:pt x="41119" y="10292"/>
                                <a:pt x="33562" y="15004"/>
                                <a:pt x="27727" y="21895"/>
                              </a:cubicBezTo>
                              <a:cubicBezTo>
                                <a:pt x="21899" y="28804"/>
                                <a:pt x="18979" y="36604"/>
                                <a:pt x="18979" y="45306"/>
                              </a:cubicBezTo>
                              <a:cubicBezTo>
                                <a:pt x="18979" y="58913"/>
                                <a:pt x="23464" y="70710"/>
                                <a:pt x="32424" y="80657"/>
                              </a:cubicBezTo>
                              <a:cubicBezTo>
                                <a:pt x="41982" y="91324"/>
                                <a:pt x="54040" y="96673"/>
                                <a:pt x="68652" y="96673"/>
                              </a:cubicBezTo>
                              <a:cubicBezTo>
                                <a:pt x="77665" y="96673"/>
                                <a:pt x="85208" y="94291"/>
                                <a:pt x="91277" y="89557"/>
                              </a:cubicBezTo>
                              <a:cubicBezTo>
                                <a:pt x="97362" y="84826"/>
                                <a:pt x="103025" y="76863"/>
                                <a:pt x="108295" y="65703"/>
                              </a:cubicBezTo>
                              <a:cubicBezTo>
                                <a:pt x="113447" y="54741"/>
                                <a:pt x="116039" y="45503"/>
                                <a:pt x="116039" y="37971"/>
                              </a:cubicBezTo>
                              <a:cubicBezTo>
                                <a:pt x="116039" y="23047"/>
                                <a:pt x="106945" y="15566"/>
                                <a:pt x="88736" y="15566"/>
                              </a:cubicBezTo>
                              <a:cubicBezTo>
                                <a:pt x="75412" y="15566"/>
                                <a:pt x="63745" y="18042"/>
                                <a:pt x="53783" y="22968"/>
                              </a:cubicBezTo>
                              <a:cubicBezTo>
                                <a:pt x="47077" y="26333"/>
                                <a:pt x="40954" y="30937"/>
                                <a:pt x="35363" y="36819"/>
                              </a:cubicBezTo>
                              <a:cubicBezTo>
                                <a:pt x="30348" y="42141"/>
                                <a:pt x="27561" y="44888"/>
                                <a:pt x="26967" y="45014"/>
                              </a:cubicBezTo>
                              <a:cubicBezTo>
                                <a:pt x="25966" y="44690"/>
                                <a:pt x="25276" y="44174"/>
                                <a:pt x="24844" y="43516"/>
                              </a:cubicBezTo>
                              <a:lnTo>
                                <a:pt x="24685" y="42288"/>
                              </a:lnTo>
                              <a:cubicBezTo>
                                <a:pt x="24685" y="36111"/>
                                <a:pt x="25736" y="31894"/>
                                <a:pt x="27831" y="29642"/>
                              </a:cubicBezTo>
                              <a:cubicBezTo>
                                <a:pt x="28994" y="28411"/>
                                <a:pt x="32424" y="25621"/>
                                <a:pt x="38116" y="21326"/>
                              </a:cubicBezTo>
                              <a:cubicBezTo>
                                <a:pt x="56311" y="7472"/>
                                <a:pt x="73706" y="561"/>
                                <a:pt x="90249" y="561"/>
                              </a:cubicBezTo>
                              <a:cubicBezTo>
                                <a:pt x="93844" y="561"/>
                                <a:pt x="97711" y="924"/>
                                <a:pt x="101804" y="1640"/>
                              </a:cubicBezTo>
                              <a:cubicBezTo>
                                <a:pt x="104968" y="2153"/>
                                <a:pt x="106995" y="2692"/>
                                <a:pt x="107917" y="3207"/>
                              </a:cubicBezTo>
                              <a:cubicBezTo>
                                <a:pt x="108810" y="3746"/>
                                <a:pt x="110146" y="5147"/>
                                <a:pt x="112014" y="7379"/>
                              </a:cubicBezTo>
                              <a:cubicBezTo>
                                <a:pt x="114390" y="9680"/>
                                <a:pt x="116961" y="12181"/>
                                <a:pt x="119773" y="14853"/>
                              </a:cubicBezTo>
                              <a:cubicBezTo>
                                <a:pt x="124297" y="19317"/>
                                <a:pt x="126568" y="26254"/>
                                <a:pt x="126568" y="35693"/>
                              </a:cubicBezTo>
                              <a:cubicBezTo>
                                <a:pt x="126568" y="47959"/>
                                <a:pt x="123297" y="60411"/>
                                <a:pt x="116769" y="73058"/>
                              </a:cubicBezTo>
                              <a:cubicBezTo>
                                <a:pt x="110214" y="85736"/>
                                <a:pt x="101750" y="95957"/>
                                <a:pt x="91357" y="103777"/>
                              </a:cubicBezTo>
                              <a:cubicBezTo>
                                <a:pt x="79923" y="112438"/>
                                <a:pt x="69245" y="116773"/>
                                <a:pt x="59338" y="116773"/>
                              </a:cubicBezTo>
                              <a:cubicBezTo>
                                <a:pt x="48456" y="116773"/>
                                <a:pt x="37414" y="112287"/>
                                <a:pt x="26182" y="103337"/>
                              </a:cubicBezTo>
                              <a:lnTo>
                                <a:pt x="26021" y="103337"/>
                              </a:lnTo>
                              <a:cubicBezTo>
                                <a:pt x="18057" y="97354"/>
                                <a:pt x="11750" y="89829"/>
                                <a:pt x="7045" y="80728"/>
                              </a:cubicBezTo>
                              <a:cubicBezTo>
                                <a:pt x="2355" y="71635"/>
                                <a:pt x="0" y="62369"/>
                                <a:pt x="0" y="52929"/>
                              </a:cubicBezTo>
                              <a:cubicBezTo>
                                <a:pt x="0" y="38367"/>
                                <a:pt x="8503" y="24712"/>
                                <a:pt x="25534" y="11911"/>
                              </a:cubicBezTo>
                              <a:cubicBezTo>
                                <a:pt x="36105" y="3970"/>
                                <a:pt x="45310" y="0"/>
                                <a:pt x="531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" name="Shape 41"/>
                      <wps:cNvSpPr/>
                      <wps:spPr>
                        <a:xfrm>
                          <a:off x="4836588" y="122314"/>
                          <a:ext cx="321801" cy="263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01" h="263686">
                              <a:moveTo>
                                <a:pt x="297782" y="0"/>
                              </a:moveTo>
                              <a:cubicBezTo>
                                <a:pt x="313813" y="0"/>
                                <a:pt x="321801" y="5007"/>
                                <a:pt x="321801" y="15080"/>
                              </a:cubicBezTo>
                              <a:cubicBezTo>
                                <a:pt x="321801" y="17421"/>
                                <a:pt x="317538" y="23717"/>
                                <a:pt x="309024" y="33980"/>
                              </a:cubicBezTo>
                              <a:cubicBezTo>
                                <a:pt x="301198" y="43287"/>
                                <a:pt x="295614" y="49348"/>
                                <a:pt x="292262" y="52113"/>
                              </a:cubicBezTo>
                              <a:cubicBezTo>
                                <a:pt x="289995" y="53884"/>
                                <a:pt x="287684" y="54789"/>
                                <a:pt x="285318" y="54789"/>
                              </a:cubicBezTo>
                              <a:cubicBezTo>
                                <a:pt x="281805" y="54789"/>
                                <a:pt x="279696" y="53017"/>
                                <a:pt x="279019" y="49489"/>
                              </a:cubicBezTo>
                              <a:cubicBezTo>
                                <a:pt x="278911" y="48726"/>
                                <a:pt x="278857" y="45763"/>
                                <a:pt x="278857" y="40518"/>
                              </a:cubicBezTo>
                              <a:cubicBezTo>
                                <a:pt x="278857" y="38564"/>
                                <a:pt x="276437" y="37605"/>
                                <a:pt x="271596" y="37605"/>
                              </a:cubicBezTo>
                              <a:cubicBezTo>
                                <a:pt x="252217" y="37605"/>
                                <a:pt x="223467" y="42904"/>
                                <a:pt x="185364" y="53547"/>
                              </a:cubicBezTo>
                              <a:cubicBezTo>
                                <a:pt x="141275" y="65862"/>
                                <a:pt x="119204" y="78224"/>
                                <a:pt x="119204" y="90583"/>
                              </a:cubicBezTo>
                              <a:cubicBezTo>
                                <a:pt x="119204" y="99367"/>
                                <a:pt x="131919" y="103755"/>
                                <a:pt x="157361" y="103755"/>
                              </a:cubicBezTo>
                              <a:cubicBezTo>
                                <a:pt x="161980" y="103755"/>
                                <a:pt x="172278" y="103425"/>
                                <a:pt x="188309" y="102848"/>
                              </a:cubicBezTo>
                              <a:cubicBezTo>
                                <a:pt x="204341" y="102229"/>
                                <a:pt x="214640" y="101941"/>
                                <a:pt x="219262" y="101941"/>
                              </a:cubicBezTo>
                              <a:cubicBezTo>
                                <a:pt x="286589" y="101941"/>
                                <a:pt x="320271" y="114732"/>
                                <a:pt x="320271" y="140266"/>
                              </a:cubicBezTo>
                              <a:cubicBezTo>
                                <a:pt x="320271" y="151052"/>
                                <a:pt x="314810" y="160837"/>
                                <a:pt x="303822" y="169621"/>
                              </a:cubicBezTo>
                              <a:cubicBezTo>
                                <a:pt x="300305" y="172386"/>
                                <a:pt x="289794" y="178779"/>
                                <a:pt x="272232" y="188758"/>
                              </a:cubicBezTo>
                              <a:cubicBezTo>
                                <a:pt x="268453" y="190904"/>
                                <a:pt x="263463" y="194435"/>
                                <a:pt x="257315" y="199400"/>
                              </a:cubicBezTo>
                              <a:cubicBezTo>
                                <a:pt x="250431" y="204790"/>
                                <a:pt x="245485" y="208469"/>
                                <a:pt x="242496" y="210424"/>
                              </a:cubicBezTo>
                              <a:cubicBezTo>
                                <a:pt x="240228" y="211907"/>
                                <a:pt x="229453" y="215914"/>
                                <a:pt x="210169" y="222451"/>
                              </a:cubicBezTo>
                              <a:cubicBezTo>
                                <a:pt x="128974" y="249944"/>
                                <a:pt x="62122" y="263686"/>
                                <a:pt x="9573" y="263686"/>
                              </a:cubicBezTo>
                              <a:cubicBezTo>
                                <a:pt x="3204" y="263686"/>
                                <a:pt x="0" y="261204"/>
                                <a:pt x="0" y="256287"/>
                              </a:cubicBezTo>
                              <a:cubicBezTo>
                                <a:pt x="0" y="254523"/>
                                <a:pt x="4220" y="250801"/>
                                <a:pt x="12626" y="245077"/>
                              </a:cubicBezTo>
                              <a:cubicBezTo>
                                <a:pt x="16251" y="242781"/>
                                <a:pt x="21508" y="239202"/>
                                <a:pt x="28495" y="234483"/>
                              </a:cubicBezTo>
                              <a:cubicBezTo>
                                <a:pt x="30222" y="230562"/>
                                <a:pt x="34319" y="224934"/>
                                <a:pt x="40792" y="217533"/>
                              </a:cubicBezTo>
                              <a:cubicBezTo>
                                <a:pt x="46051" y="213620"/>
                                <a:pt x="52770" y="209182"/>
                                <a:pt x="60974" y="204123"/>
                              </a:cubicBezTo>
                              <a:cubicBezTo>
                                <a:pt x="71749" y="197445"/>
                                <a:pt x="78408" y="194055"/>
                                <a:pt x="80993" y="194055"/>
                              </a:cubicBezTo>
                              <a:cubicBezTo>
                                <a:pt x="84666" y="194055"/>
                                <a:pt x="86505" y="195203"/>
                                <a:pt x="86505" y="197445"/>
                              </a:cubicBezTo>
                              <a:cubicBezTo>
                                <a:pt x="86505" y="201452"/>
                                <a:pt x="83938" y="205510"/>
                                <a:pt x="78682" y="209610"/>
                              </a:cubicBezTo>
                              <a:cubicBezTo>
                                <a:pt x="78369" y="209754"/>
                                <a:pt x="74056" y="212908"/>
                                <a:pt x="65744" y="218970"/>
                              </a:cubicBezTo>
                              <a:cubicBezTo>
                                <a:pt x="65546" y="219442"/>
                                <a:pt x="65380" y="219776"/>
                                <a:pt x="65272" y="220064"/>
                              </a:cubicBezTo>
                              <a:cubicBezTo>
                                <a:pt x="65272" y="221108"/>
                                <a:pt x="65909" y="221590"/>
                                <a:pt x="67122" y="221590"/>
                              </a:cubicBezTo>
                              <a:lnTo>
                                <a:pt x="67907" y="221590"/>
                              </a:lnTo>
                              <a:cubicBezTo>
                                <a:pt x="69110" y="221590"/>
                                <a:pt x="73113" y="221166"/>
                                <a:pt x="79792" y="220205"/>
                              </a:cubicBezTo>
                              <a:cubicBezTo>
                                <a:pt x="89929" y="218822"/>
                                <a:pt x="101441" y="217008"/>
                                <a:pt x="114257" y="214766"/>
                              </a:cubicBezTo>
                              <a:cubicBezTo>
                                <a:pt x="149153" y="208613"/>
                                <a:pt x="179526" y="202118"/>
                                <a:pt x="205384" y="195340"/>
                              </a:cubicBezTo>
                              <a:cubicBezTo>
                                <a:pt x="253836" y="182505"/>
                                <a:pt x="278071" y="170241"/>
                                <a:pt x="278071" y="158591"/>
                              </a:cubicBezTo>
                              <a:cubicBezTo>
                                <a:pt x="278071" y="146567"/>
                                <a:pt x="256314" y="140550"/>
                                <a:pt x="212804" y="140550"/>
                              </a:cubicBezTo>
                              <a:cubicBezTo>
                                <a:pt x="210223" y="140550"/>
                                <a:pt x="204437" y="140691"/>
                                <a:pt x="195405" y="140933"/>
                              </a:cubicBezTo>
                              <a:cubicBezTo>
                                <a:pt x="186362" y="141222"/>
                                <a:pt x="180527" y="141365"/>
                                <a:pt x="177851" y="141365"/>
                              </a:cubicBezTo>
                              <a:cubicBezTo>
                                <a:pt x="153627" y="141365"/>
                                <a:pt x="138641" y="138881"/>
                                <a:pt x="132866" y="133967"/>
                              </a:cubicBezTo>
                              <a:cubicBezTo>
                                <a:pt x="130706" y="131914"/>
                                <a:pt x="127448" y="128812"/>
                                <a:pt x="123041" y="124707"/>
                              </a:cubicBezTo>
                              <a:cubicBezTo>
                                <a:pt x="118840" y="120891"/>
                                <a:pt x="114945" y="118789"/>
                                <a:pt x="111309" y="118407"/>
                              </a:cubicBezTo>
                              <a:cubicBezTo>
                                <a:pt x="101697" y="117694"/>
                                <a:pt x="96333" y="117115"/>
                                <a:pt x="95293" y="116733"/>
                              </a:cubicBezTo>
                              <a:cubicBezTo>
                                <a:pt x="90616" y="115070"/>
                                <a:pt x="88247" y="111013"/>
                                <a:pt x="88247" y="104569"/>
                              </a:cubicBezTo>
                              <a:cubicBezTo>
                                <a:pt x="88247" y="99842"/>
                                <a:pt x="90875" y="93398"/>
                                <a:pt x="96077" y="85288"/>
                              </a:cubicBezTo>
                              <a:cubicBezTo>
                                <a:pt x="99969" y="79221"/>
                                <a:pt x="104793" y="73735"/>
                                <a:pt x="110578" y="68774"/>
                              </a:cubicBezTo>
                              <a:cubicBezTo>
                                <a:pt x="129342" y="52401"/>
                                <a:pt x="158724" y="36792"/>
                                <a:pt x="198707" y="22100"/>
                              </a:cubicBezTo>
                              <a:cubicBezTo>
                                <a:pt x="238699" y="7351"/>
                                <a:pt x="271718" y="0"/>
                                <a:pt x="2977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" name="Shape 42"/>
                      <wps:cNvSpPr/>
                      <wps:spPr>
                        <a:xfrm>
                          <a:off x="5422401" y="271491"/>
                          <a:ext cx="48211" cy="6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11" h="67993">
                              <a:moveTo>
                                <a:pt x="48211" y="0"/>
                              </a:moveTo>
                              <a:lnTo>
                                <a:pt x="48211" y="17942"/>
                              </a:lnTo>
                              <a:lnTo>
                                <a:pt x="42197" y="22874"/>
                              </a:lnTo>
                              <a:cubicBezTo>
                                <a:pt x="29302" y="35147"/>
                                <a:pt x="22854" y="44302"/>
                                <a:pt x="22854" y="50314"/>
                              </a:cubicBezTo>
                              <a:cubicBezTo>
                                <a:pt x="22854" y="50962"/>
                                <a:pt x="23207" y="51585"/>
                                <a:pt x="23953" y="52146"/>
                              </a:cubicBezTo>
                              <a:lnTo>
                                <a:pt x="24738" y="52146"/>
                              </a:lnTo>
                              <a:cubicBezTo>
                                <a:pt x="27587" y="52146"/>
                                <a:pt x="31388" y="50558"/>
                                <a:pt x="36130" y="47390"/>
                              </a:cubicBezTo>
                              <a:lnTo>
                                <a:pt x="48211" y="37301"/>
                              </a:lnTo>
                              <a:lnTo>
                                <a:pt x="48211" y="49366"/>
                              </a:lnTo>
                              <a:lnTo>
                                <a:pt x="40853" y="55835"/>
                              </a:lnTo>
                              <a:cubicBezTo>
                                <a:pt x="33329" y="59602"/>
                                <a:pt x="22800" y="63167"/>
                                <a:pt x="9272" y="66531"/>
                              </a:cubicBezTo>
                              <a:cubicBezTo>
                                <a:pt x="5337" y="67528"/>
                                <a:pt x="3040" y="67993"/>
                                <a:pt x="2353" y="67993"/>
                              </a:cubicBezTo>
                              <a:lnTo>
                                <a:pt x="0" y="66652"/>
                              </a:lnTo>
                              <a:lnTo>
                                <a:pt x="0" y="38602"/>
                              </a:lnTo>
                              <a:lnTo>
                                <a:pt x="3040" y="33804"/>
                              </a:lnTo>
                              <a:cubicBezTo>
                                <a:pt x="5053" y="30758"/>
                                <a:pt x="7219" y="28170"/>
                                <a:pt x="9487" y="26050"/>
                              </a:cubicBezTo>
                              <a:cubicBezTo>
                                <a:pt x="17570" y="18140"/>
                                <a:pt x="27182" y="11012"/>
                                <a:pt x="38212" y="4692"/>
                              </a:cubicBezTo>
                              <a:lnTo>
                                <a:pt x="482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5" name="Shape 43"/>
                      <wps:cNvSpPr/>
                      <wps:spPr>
                        <a:xfrm>
                          <a:off x="5450029" y="192083"/>
                          <a:ext cx="20583" cy="40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83" h="40989">
                              <a:moveTo>
                                <a:pt x="20583" y="0"/>
                              </a:moveTo>
                              <a:lnTo>
                                <a:pt x="20583" y="13063"/>
                              </a:lnTo>
                              <a:lnTo>
                                <a:pt x="15718" y="27284"/>
                              </a:lnTo>
                              <a:cubicBezTo>
                                <a:pt x="15718" y="28997"/>
                                <a:pt x="16514" y="30146"/>
                                <a:pt x="18111" y="30693"/>
                              </a:cubicBezTo>
                              <a:lnTo>
                                <a:pt x="18382" y="30638"/>
                              </a:lnTo>
                              <a:cubicBezTo>
                                <a:pt x="18573" y="30678"/>
                                <a:pt x="18759" y="30711"/>
                                <a:pt x="18908" y="30743"/>
                              </a:cubicBezTo>
                              <a:lnTo>
                                <a:pt x="20583" y="30067"/>
                              </a:lnTo>
                              <a:lnTo>
                                <a:pt x="20583" y="36312"/>
                              </a:lnTo>
                              <a:lnTo>
                                <a:pt x="14338" y="38691"/>
                              </a:lnTo>
                              <a:cubicBezTo>
                                <a:pt x="10433" y="40226"/>
                                <a:pt x="8161" y="40989"/>
                                <a:pt x="7513" y="40989"/>
                              </a:cubicBezTo>
                              <a:cubicBezTo>
                                <a:pt x="5526" y="40989"/>
                                <a:pt x="3783" y="40153"/>
                                <a:pt x="2268" y="38494"/>
                              </a:cubicBezTo>
                              <a:cubicBezTo>
                                <a:pt x="756" y="36849"/>
                                <a:pt x="0" y="35003"/>
                                <a:pt x="0" y="32968"/>
                              </a:cubicBezTo>
                              <a:cubicBezTo>
                                <a:pt x="0" y="31038"/>
                                <a:pt x="1552" y="26153"/>
                                <a:pt x="4662" y="18338"/>
                              </a:cubicBezTo>
                              <a:cubicBezTo>
                                <a:pt x="7690" y="10706"/>
                                <a:pt x="9947" y="5907"/>
                                <a:pt x="11379" y="3895"/>
                              </a:cubicBezTo>
                              <a:lnTo>
                                <a:pt x="205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6" name="Shape 44"/>
                      <wps:cNvSpPr/>
                      <wps:spPr>
                        <a:xfrm>
                          <a:off x="5422401" y="189836"/>
                          <a:ext cx="24165" cy="67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65" h="67839">
                              <a:moveTo>
                                <a:pt x="8461" y="0"/>
                              </a:moveTo>
                              <a:cubicBezTo>
                                <a:pt x="9138" y="0"/>
                                <a:pt x="10514" y="136"/>
                                <a:pt x="12574" y="442"/>
                              </a:cubicBezTo>
                              <a:cubicBezTo>
                                <a:pt x="14654" y="722"/>
                                <a:pt x="15935" y="899"/>
                                <a:pt x="16436" y="939"/>
                              </a:cubicBezTo>
                              <a:lnTo>
                                <a:pt x="18462" y="939"/>
                              </a:lnTo>
                              <a:cubicBezTo>
                                <a:pt x="22275" y="939"/>
                                <a:pt x="24165" y="1695"/>
                                <a:pt x="24165" y="3192"/>
                              </a:cubicBezTo>
                              <a:cubicBezTo>
                                <a:pt x="24165" y="3653"/>
                                <a:pt x="23776" y="5133"/>
                                <a:pt x="22977" y="7645"/>
                              </a:cubicBezTo>
                              <a:lnTo>
                                <a:pt x="21382" y="12517"/>
                              </a:lnTo>
                              <a:lnTo>
                                <a:pt x="13973" y="39981"/>
                              </a:lnTo>
                              <a:cubicBezTo>
                                <a:pt x="10600" y="50910"/>
                                <a:pt x="6852" y="59597"/>
                                <a:pt x="2702" y="66037"/>
                              </a:cubicBezTo>
                              <a:lnTo>
                                <a:pt x="0" y="67839"/>
                              </a:lnTo>
                              <a:lnTo>
                                <a:pt x="0" y="40627"/>
                              </a:lnTo>
                              <a:lnTo>
                                <a:pt x="3555" y="28490"/>
                              </a:lnTo>
                              <a:lnTo>
                                <a:pt x="0" y="30938"/>
                              </a:lnTo>
                              <a:lnTo>
                                <a:pt x="0" y="23253"/>
                              </a:lnTo>
                              <a:lnTo>
                                <a:pt x="2986" y="21092"/>
                              </a:lnTo>
                              <a:cubicBezTo>
                                <a:pt x="8908" y="14986"/>
                                <a:pt x="11881" y="10170"/>
                                <a:pt x="11881" y="6621"/>
                              </a:cubicBezTo>
                              <a:lnTo>
                                <a:pt x="11652" y="6252"/>
                              </a:lnTo>
                              <a:lnTo>
                                <a:pt x="11029" y="5947"/>
                              </a:lnTo>
                              <a:lnTo>
                                <a:pt x="0" y="11896"/>
                              </a:lnTo>
                              <a:lnTo>
                                <a:pt x="0" y="3265"/>
                              </a:lnTo>
                              <a:lnTo>
                                <a:pt x="84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7" name="Shape 45"/>
                      <wps:cNvSpPr/>
                      <wps:spPr>
                        <a:xfrm>
                          <a:off x="5462100" y="179456"/>
                          <a:ext cx="8511" cy="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11" h="9760">
                              <a:moveTo>
                                <a:pt x="8511" y="0"/>
                              </a:moveTo>
                              <a:lnTo>
                                <a:pt x="8511" y="8847"/>
                              </a:lnTo>
                              <a:lnTo>
                                <a:pt x="2675" y="9760"/>
                              </a:lnTo>
                              <a:cubicBezTo>
                                <a:pt x="893" y="9760"/>
                                <a:pt x="0" y="8561"/>
                                <a:pt x="0" y="6193"/>
                              </a:cubicBezTo>
                              <a:cubicBezTo>
                                <a:pt x="0" y="5663"/>
                                <a:pt x="485" y="4749"/>
                                <a:pt x="1415" y="3388"/>
                              </a:cubicBezTo>
                              <a:lnTo>
                                <a:pt x="8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8" name="Shape 46"/>
                      <wps:cNvSpPr/>
                      <wps:spPr>
                        <a:xfrm>
                          <a:off x="5527029" y="268053"/>
                          <a:ext cx="41854" cy="73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854" h="73829">
                              <a:moveTo>
                                <a:pt x="34359" y="0"/>
                              </a:moveTo>
                              <a:cubicBezTo>
                                <a:pt x="36900" y="0"/>
                                <a:pt x="39266" y="684"/>
                                <a:pt x="41385" y="2027"/>
                              </a:cubicBezTo>
                              <a:lnTo>
                                <a:pt x="41854" y="2719"/>
                              </a:lnTo>
                              <a:lnTo>
                                <a:pt x="41854" y="13116"/>
                              </a:lnTo>
                              <a:lnTo>
                                <a:pt x="39982" y="17407"/>
                              </a:lnTo>
                              <a:cubicBezTo>
                                <a:pt x="36051" y="24067"/>
                                <a:pt x="33913" y="27746"/>
                                <a:pt x="33643" y="28433"/>
                              </a:cubicBezTo>
                              <a:cubicBezTo>
                                <a:pt x="32793" y="30672"/>
                                <a:pt x="31414" y="33851"/>
                                <a:pt x="29532" y="37959"/>
                              </a:cubicBezTo>
                              <a:cubicBezTo>
                                <a:pt x="29804" y="38333"/>
                                <a:pt x="30277" y="38736"/>
                                <a:pt x="30939" y="39143"/>
                              </a:cubicBezTo>
                              <a:lnTo>
                                <a:pt x="41854" y="26227"/>
                              </a:lnTo>
                              <a:lnTo>
                                <a:pt x="41854" y="42364"/>
                              </a:lnTo>
                              <a:lnTo>
                                <a:pt x="28221" y="58849"/>
                              </a:lnTo>
                              <a:cubicBezTo>
                                <a:pt x="26753" y="60754"/>
                                <a:pt x="24074" y="63961"/>
                                <a:pt x="20197" y="68443"/>
                              </a:cubicBezTo>
                              <a:cubicBezTo>
                                <a:pt x="19991" y="68631"/>
                                <a:pt x="17803" y="69567"/>
                                <a:pt x="13612" y="71216"/>
                              </a:cubicBezTo>
                              <a:cubicBezTo>
                                <a:pt x="9436" y="72897"/>
                                <a:pt x="7111" y="73768"/>
                                <a:pt x="6624" y="73829"/>
                              </a:cubicBezTo>
                              <a:cubicBezTo>
                                <a:pt x="5688" y="73584"/>
                                <a:pt x="4368" y="72554"/>
                                <a:pt x="2610" y="70715"/>
                              </a:cubicBezTo>
                              <a:cubicBezTo>
                                <a:pt x="865" y="68883"/>
                                <a:pt x="0" y="67601"/>
                                <a:pt x="0" y="66885"/>
                              </a:cubicBezTo>
                              <a:cubicBezTo>
                                <a:pt x="0" y="63278"/>
                                <a:pt x="2718" y="53626"/>
                                <a:pt x="8137" y="37865"/>
                              </a:cubicBezTo>
                              <a:cubicBezTo>
                                <a:pt x="12625" y="25070"/>
                                <a:pt x="16395" y="14980"/>
                                <a:pt x="19383" y="7600"/>
                              </a:cubicBezTo>
                              <a:lnTo>
                                <a:pt x="19991" y="7038"/>
                              </a:lnTo>
                              <a:cubicBezTo>
                                <a:pt x="20546" y="6073"/>
                                <a:pt x="22734" y="4641"/>
                                <a:pt x="26612" y="2804"/>
                              </a:cubicBezTo>
                              <a:cubicBezTo>
                                <a:pt x="30521" y="940"/>
                                <a:pt x="33089" y="0"/>
                                <a:pt x="343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9" name="Shape 47"/>
                      <wps:cNvSpPr/>
                      <wps:spPr>
                        <a:xfrm>
                          <a:off x="5470612" y="264597"/>
                          <a:ext cx="43943" cy="79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43" h="79279">
                              <a:moveTo>
                                <a:pt x="23842" y="0"/>
                              </a:moveTo>
                              <a:cubicBezTo>
                                <a:pt x="27478" y="0"/>
                                <a:pt x="31495" y="781"/>
                                <a:pt x="35927" y="2365"/>
                              </a:cubicBezTo>
                              <a:cubicBezTo>
                                <a:pt x="41269" y="4331"/>
                                <a:pt x="43943" y="6696"/>
                                <a:pt x="43943" y="9497"/>
                              </a:cubicBezTo>
                              <a:cubicBezTo>
                                <a:pt x="43943" y="13022"/>
                                <a:pt x="42809" y="18403"/>
                                <a:pt x="40553" y="25625"/>
                              </a:cubicBezTo>
                              <a:cubicBezTo>
                                <a:pt x="39145" y="30142"/>
                                <a:pt x="37007" y="36867"/>
                                <a:pt x="34209" y="45807"/>
                              </a:cubicBezTo>
                              <a:cubicBezTo>
                                <a:pt x="31538" y="54367"/>
                                <a:pt x="30195" y="61092"/>
                                <a:pt x="30195" y="65949"/>
                              </a:cubicBezTo>
                              <a:cubicBezTo>
                                <a:pt x="30195" y="68630"/>
                                <a:pt x="30980" y="71179"/>
                                <a:pt x="32589" y="73613"/>
                              </a:cubicBezTo>
                              <a:cubicBezTo>
                                <a:pt x="31387" y="77379"/>
                                <a:pt x="29061" y="79279"/>
                                <a:pt x="25559" y="79279"/>
                              </a:cubicBezTo>
                              <a:cubicBezTo>
                                <a:pt x="25019" y="79279"/>
                                <a:pt x="23913" y="79056"/>
                                <a:pt x="22239" y="78595"/>
                              </a:cubicBezTo>
                              <a:cubicBezTo>
                                <a:pt x="20587" y="78127"/>
                                <a:pt x="19490" y="77907"/>
                                <a:pt x="19056" y="77907"/>
                              </a:cubicBezTo>
                              <a:cubicBezTo>
                                <a:pt x="18640" y="77907"/>
                                <a:pt x="17814" y="78001"/>
                                <a:pt x="16587" y="78191"/>
                              </a:cubicBezTo>
                              <a:cubicBezTo>
                                <a:pt x="15342" y="78376"/>
                                <a:pt x="14517" y="78470"/>
                                <a:pt x="14111" y="78470"/>
                              </a:cubicBezTo>
                              <a:cubicBezTo>
                                <a:pt x="10438" y="78470"/>
                                <a:pt x="8113" y="74638"/>
                                <a:pt x="7181" y="66977"/>
                              </a:cubicBezTo>
                              <a:cubicBezTo>
                                <a:pt x="6906" y="64890"/>
                                <a:pt x="6774" y="59847"/>
                                <a:pt x="6774" y="51815"/>
                              </a:cubicBezTo>
                              <a:cubicBezTo>
                                <a:pt x="6774" y="51224"/>
                                <a:pt x="6572" y="50879"/>
                                <a:pt x="6190" y="50818"/>
                              </a:cubicBezTo>
                              <a:lnTo>
                                <a:pt x="0" y="56260"/>
                              </a:lnTo>
                              <a:lnTo>
                                <a:pt x="0" y="44194"/>
                              </a:lnTo>
                              <a:lnTo>
                                <a:pt x="4963" y="40049"/>
                              </a:lnTo>
                              <a:cubicBezTo>
                                <a:pt x="18232" y="27395"/>
                                <a:pt x="25019" y="18371"/>
                                <a:pt x="25357" y="12953"/>
                              </a:cubicBezTo>
                              <a:lnTo>
                                <a:pt x="24843" y="12208"/>
                              </a:lnTo>
                              <a:lnTo>
                                <a:pt x="24046" y="11585"/>
                              </a:lnTo>
                              <a:lnTo>
                                <a:pt x="22549" y="11393"/>
                              </a:lnTo>
                              <a:cubicBezTo>
                                <a:pt x="19459" y="11393"/>
                                <a:pt x="15542" y="12927"/>
                                <a:pt x="10786" y="15991"/>
                              </a:cubicBezTo>
                              <a:lnTo>
                                <a:pt x="0" y="24836"/>
                              </a:lnTo>
                              <a:lnTo>
                                <a:pt x="0" y="6894"/>
                              </a:lnTo>
                              <a:lnTo>
                                <a:pt x="8518" y="2897"/>
                              </a:lnTo>
                              <a:cubicBezTo>
                                <a:pt x="14159" y="966"/>
                                <a:pt x="19268" y="0"/>
                                <a:pt x="2384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0" name="Shape 48"/>
                      <wps:cNvSpPr/>
                      <wps:spPr>
                        <a:xfrm>
                          <a:off x="5470612" y="219474"/>
                          <a:ext cx="8005" cy="8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05" h="8920">
                              <a:moveTo>
                                <a:pt x="5381" y="0"/>
                              </a:moveTo>
                              <a:lnTo>
                                <a:pt x="5909" y="0"/>
                              </a:lnTo>
                              <a:cubicBezTo>
                                <a:pt x="7299" y="0"/>
                                <a:pt x="8005" y="475"/>
                                <a:pt x="8005" y="1448"/>
                              </a:cubicBezTo>
                              <a:cubicBezTo>
                                <a:pt x="8005" y="4025"/>
                                <a:pt x="6219" y="6179"/>
                                <a:pt x="2662" y="7906"/>
                              </a:cubicBezTo>
                              <a:lnTo>
                                <a:pt x="0" y="8920"/>
                              </a:lnTo>
                              <a:lnTo>
                                <a:pt x="0" y="2676"/>
                              </a:lnTo>
                              <a:lnTo>
                                <a:pt x="1910" y="1905"/>
                              </a:lnTo>
                              <a:cubicBezTo>
                                <a:pt x="3570" y="865"/>
                                <a:pt x="4747" y="227"/>
                                <a:pt x="53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1" name="Shape 49"/>
                      <wps:cNvSpPr/>
                      <wps:spPr>
                        <a:xfrm>
                          <a:off x="5537193" y="192079"/>
                          <a:ext cx="31690" cy="37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0" h="37824">
                              <a:moveTo>
                                <a:pt x="31690" y="0"/>
                              </a:moveTo>
                              <a:lnTo>
                                <a:pt x="31690" y="9453"/>
                              </a:lnTo>
                              <a:lnTo>
                                <a:pt x="28278" y="12250"/>
                              </a:lnTo>
                              <a:cubicBezTo>
                                <a:pt x="20966" y="19202"/>
                                <a:pt x="17315" y="24389"/>
                                <a:pt x="17315" y="27803"/>
                              </a:cubicBezTo>
                              <a:cubicBezTo>
                                <a:pt x="17315" y="28169"/>
                                <a:pt x="17517" y="28523"/>
                                <a:pt x="17938" y="28843"/>
                              </a:cubicBezTo>
                              <a:lnTo>
                                <a:pt x="18385" y="28843"/>
                              </a:lnTo>
                              <a:cubicBezTo>
                                <a:pt x="19999" y="28843"/>
                                <a:pt x="22151" y="27942"/>
                                <a:pt x="24837" y="26145"/>
                              </a:cubicBezTo>
                              <a:lnTo>
                                <a:pt x="31690" y="20418"/>
                              </a:lnTo>
                              <a:lnTo>
                                <a:pt x="31690" y="27262"/>
                              </a:lnTo>
                              <a:lnTo>
                                <a:pt x="27519" y="30932"/>
                              </a:lnTo>
                              <a:cubicBezTo>
                                <a:pt x="23255" y="33069"/>
                                <a:pt x="17288" y="35090"/>
                                <a:pt x="9625" y="36996"/>
                              </a:cubicBezTo>
                              <a:cubicBezTo>
                                <a:pt x="7380" y="37561"/>
                                <a:pt x="6087" y="37824"/>
                                <a:pt x="5691" y="37824"/>
                              </a:cubicBezTo>
                              <a:cubicBezTo>
                                <a:pt x="4139" y="37824"/>
                                <a:pt x="2796" y="37065"/>
                                <a:pt x="1662" y="35532"/>
                              </a:cubicBezTo>
                              <a:cubicBezTo>
                                <a:pt x="557" y="33994"/>
                                <a:pt x="0" y="32251"/>
                                <a:pt x="0" y="30289"/>
                              </a:cubicBezTo>
                              <a:cubicBezTo>
                                <a:pt x="0" y="28843"/>
                                <a:pt x="1029" y="26474"/>
                                <a:pt x="3070" y="23198"/>
                              </a:cubicBezTo>
                              <a:cubicBezTo>
                                <a:pt x="4704" y="20617"/>
                                <a:pt x="5716" y="19026"/>
                                <a:pt x="6087" y="18445"/>
                              </a:cubicBezTo>
                              <a:cubicBezTo>
                                <a:pt x="7235" y="16718"/>
                                <a:pt x="8448" y="15245"/>
                                <a:pt x="9733" y="14046"/>
                              </a:cubicBezTo>
                              <a:cubicBezTo>
                                <a:pt x="14331" y="9564"/>
                                <a:pt x="19764" y="5522"/>
                                <a:pt x="26020" y="1940"/>
                              </a:cubicBezTo>
                              <a:lnTo>
                                <a:pt x="316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" name="Shape 50"/>
                      <wps:cNvSpPr/>
                      <wps:spPr>
                        <a:xfrm>
                          <a:off x="5470612" y="191136"/>
                          <a:ext cx="4934" cy="14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34" h="14010">
                              <a:moveTo>
                                <a:pt x="2137" y="43"/>
                              </a:moveTo>
                              <a:cubicBezTo>
                                <a:pt x="4006" y="0"/>
                                <a:pt x="4934" y="922"/>
                                <a:pt x="4934" y="2775"/>
                              </a:cubicBezTo>
                              <a:cubicBezTo>
                                <a:pt x="4934" y="3304"/>
                                <a:pt x="3299" y="7013"/>
                                <a:pt x="27" y="13932"/>
                              </a:cubicBezTo>
                              <a:lnTo>
                                <a:pt x="0" y="14010"/>
                              </a:lnTo>
                              <a:lnTo>
                                <a:pt x="0" y="947"/>
                              </a:lnTo>
                              <a:lnTo>
                                <a:pt x="2137" y="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3" name="Shape 51"/>
                      <wps:cNvSpPr/>
                      <wps:spPr>
                        <a:xfrm>
                          <a:off x="5484060" y="189411"/>
                          <a:ext cx="48190" cy="418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90" h="41854">
                              <a:moveTo>
                                <a:pt x="19479" y="0"/>
                              </a:moveTo>
                              <a:cubicBezTo>
                                <a:pt x="20923" y="0"/>
                                <a:pt x="22266" y="388"/>
                                <a:pt x="23468" y="1148"/>
                              </a:cubicBezTo>
                              <a:cubicBezTo>
                                <a:pt x="24697" y="1905"/>
                                <a:pt x="25305" y="2808"/>
                                <a:pt x="25305" y="3848"/>
                              </a:cubicBezTo>
                              <a:cubicBezTo>
                                <a:pt x="25305" y="4889"/>
                                <a:pt x="24426" y="6897"/>
                                <a:pt x="22670" y="9868"/>
                              </a:cubicBezTo>
                              <a:cubicBezTo>
                                <a:pt x="20437" y="13643"/>
                                <a:pt x="19236" y="15728"/>
                                <a:pt x="19073" y="16118"/>
                              </a:cubicBezTo>
                              <a:cubicBezTo>
                                <a:pt x="18586" y="17385"/>
                                <a:pt x="17817" y="19188"/>
                                <a:pt x="16747" y="21517"/>
                              </a:cubicBezTo>
                              <a:cubicBezTo>
                                <a:pt x="16899" y="21734"/>
                                <a:pt x="17168" y="21957"/>
                                <a:pt x="17550" y="22187"/>
                              </a:cubicBezTo>
                              <a:cubicBezTo>
                                <a:pt x="23195" y="15394"/>
                                <a:pt x="27008" y="11002"/>
                                <a:pt x="28926" y="9000"/>
                              </a:cubicBezTo>
                              <a:cubicBezTo>
                                <a:pt x="34820" y="2998"/>
                                <a:pt x="39376" y="0"/>
                                <a:pt x="42592" y="0"/>
                              </a:cubicBezTo>
                              <a:cubicBezTo>
                                <a:pt x="46321" y="0"/>
                                <a:pt x="48190" y="2912"/>
                                <a:pt x="48190" y="8737"/>
                              </a:cubicBezTo>
                              <a:cubicBezTo>
                                <a:pt x="48190" y="10429"/>
                                <a:pt x="47430" y="14069"/>
                                <a:pt x="45944" y="19653"/>
                              </a:cubicBezTo>
                              <a:cubicBezTo>
                                <a:pt x="44446" y="25243"/>
                                <a:pt x="43686" y="28846"/>
                                <a:pt x="43686" y="30471"/>
                              </a:cubicBezTo>
                              <a:cubicBezTo>
                                <a:pt x="43686" y="31474"/>
                                <a:pt x="44255" y="32500"/>
                                <a:pt x="45404" y="33581"/>
                              </a:cubicBezTo>
                              <a:cubicBezTo>
                                <a:pt x="45551" y="33909"/>
                                <a:pt x="45634" y="34138"/>
                                <a:pt x="45634" y="34247"/>
                              </a:cubicBezTo>
                              <a:cubicBezTo>
                                <a:pt x="45634" y="35622"/>
                                <a:pt x="43862" y="37217"/>
                                <a:pt x="40324" y="38995"/>
                              </a:cubicBezTo>
                              <a:cubicBezTo>
                                <a:pt x="36998" y="40691"/>
                                <a:pt x="34441" y="41536"/>
                                <a:pt x="32699" y="41536"/>
                              </a:cubicBezTo>
                              <a:cubicBezTo>
                                <a:pt x="29804" y="41536"/>
                                <a:pt x="28372" y="38660"/>
                                <a:pt x="28372" y="32904"/>
                              </a:cubicBezTo>
                              <a:cubicBezTo>
                                <a:pt x="28372" y="31283"/>
                                <a:pt x="29426" y="27893"/>
                                <a:pt x="31602" y="22720"/>
                              </a:cubicBezTo>
                              <a:cubicBezTo>
                                <a:pt x="33739" y="17546"/>
                                <a:pt x="34804" y="14173"/>
                                <a:pt x="34804" y="12619"/>
                              </a:cubicBezTo>
                              <a:lnTo>
                                <a:pt x="34510" y="12464"/>
                              </a:lnTo>
                              <a:cubicBezTo>
                                <a:pt x="33199" y="12567"/>
                                <a:pt x="27018" y="19541"/>
                                <a:pt x="16006" y="33365"/>
                              </a:cubicBezTo>
                              <a:cubicBezTo>
                                <a:pt x="15170" y="34437"/>
                                <a:pt x="13655" y="36260"/>
                                <a:pt x="11463" y="38801"/>
                              </a:cubicBezTo>
                              <a:cubicBezTo>
                                <a:pt x="11340" y="38905"/>
                                <a:pt x="10102" y="39439"/>
                                <a:pt x="7722" y="40374"/>
                              </a:cubicBezTo>
                              <a:cubicBezTo>
                                <a:pt x="5353" y="41328"/>
                                <a:pt x="4032" y="41821"/>
                                <a:pt x="3758" y="41854"/>
                              </a:cubicBezTo>
                              <a:cubicBezTo>
                                <a:pt x="3234" y="41709"/>
                                <a:pt x="2477" y="41130"/>
                                <a:pt x="1491" y="40090"/>
                              </a:cubicBezTo>
                              <a:cubicBezTo>
                                <a:pt x="486" y="39046"/>
                                <a:pt x="0" y="38322"/>
                                <a:pt x="0" y="37919"/>
                              </a:cubicBezTo>
                              <a:cubicBezTo>
                                <a:pt x="0" y="35874"/>
                                <a:pt x="1544" y="30394"/>
                                <a:pt x="4607" y="21463"/>
                              </a:cubicBezTo>
                              <a:cubicBezTo>
                                <a:pt x="7153" y="14212"/>
                                <a:pt x="9303" y="8489"/>
                                <a:pt x="10994" y="4305"/>
                              </a:cubicBezTo>
                              <a:lnTo>
                                <a:pt x="11340" y="3989"/>
                              </a:lnTo>
                              <a:cubicBezTo>
                                <a:pt x="11654" y="3446"/>
                                <a:pt x="12896" y="2631"/>
                                <a:pt x="15084" y="1591"/>
                              </a:cubicBezTo>
                              <a:cubicBezTo>
                                <a:pt x="17319" y="529"/>
                                <a:pt x="18763" y="0"/>
                                <a:pt x="19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4" name="Shape 52"/>
                      <wps:cNvSpPr/>
                      <wps:spPr>
                        <a:xfrm>
                          <a:off x="5470612" y="176648"/>
                          <a:ext cx="8570" cy="11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0" h="11655">
                              <a:moveTo>
                                <a:pt x="5881" y="0"/>
                              </a:moveTo>
                              <a:cubicBezTo>
                                <a:pt x="7677" y="0"/>
                                <a:pt x="8570" y="1091"/>
                                <a:pt x="8570" y="3266"/>
                              </a:cubicBezTo>
                              <a:cubicBezTo>
                                <a:pt x="8570" y="3773"/>
                                <a:pt x="8181" y="4925"/>
                                <a:pt x="7422" y="6725"/>
                              </a:cubicBezTo>
                              <a:cubicBezTo>
                                <a:pt x="6583" y="8789"/>
                                <a:pt x="5827" y="10044"/>
                                <a:pt x="5150" y="10502"/>
                              </a:cubicBezTo>
                              <a:cubicBezTo>
                                <a:pt x="4624" y="10840"/>
                                <a:pt x="3070" y="11208"/>
                                <a:pt x="488" y="11579"/>
                              </a:cubicBezTo>
                              <a:lnTo>
                                <a:pt x="0" y="11655"/>
                              </a:lnTo>
                              <a:lnTo>
                                <a:pt x="0" y="2808"/>
                              </a:lnTo>
                              <a:lnTo>
                                <a:pt x="58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5" name="Shape 53"/>
                      <wps:cNvSpPr/>
                      <wps:spPr>
                        <a:xfrm>
                          <a:off x="5568883" y="270771"/>
                          <a:ext cx="2761" cy="10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1" h="10398">
                              <a:moveTo>
                                <a:pt x="0" y="0"/>
                              </a:moveTo>
                              <a:lnTo>
                                <a:pt x="2761" y="4071"/>
                              </a:lnTo>
                              <a:lnTo>
                                <a:pt x="0" y="10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54"/>
                      <wps:cNvSpPr/>
                      <wps:spPr>
                        <a:xfrm>
                          <a:off x="5568883" y="268053"/>
                          <a:ext cx="43149" cy="7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49" h="73274">
                              <a:moveTo>
                                <a:pt x="33281" y="0"/>
                              </a:moveTo>
                              <a:cubicBezTo>
                                <a:pt x="39867" y="0"/>
                                <a:pt x="43149" y="5138"/>
                                <a:pt x="43149" y="15415"/>
                              </a:cubicBezTo>
                              <a:cubicBezTo>
                                <a:pt x="43149" y="18404"/>
                                <a:pt x="41813" y="24823"/>
                                <a:pt x="39176" y="34661"/>
                              </a:cubicBezTo>
                              <a:cubicBezTo>
                                <a:pt x="36540" y="44533"/>
                                <a:pt x="35193" y="50883"/>
                                <a:pt x="35193" y="53752"/>
                              </a:cubicBezTo>
                              <a:cubicBezTo>
                                <a:pt x="35193" y="55520"/>
                                <a:pt x="36191" y="57331"/>
                                <a:pt x="38218" y="59230"/>
                              </a:cubicBezTo>
                              <a:cubicBezTo>
                                <a:pt x="38487" y="59817"/>
                                <a:pt x="38624" y="60221"/>
                                <a:pt x="38624" y="60406"/>
                              </a:cubicBezTo>
                              <a:cubicBezTo>
                                <a:pt x="38624" y="62839"/>
                                <a:pt x="35503" y="65639"/>
                                <a:pt x="29268" y="68786"/>
                              </a:cubicBezTo>
                              <a:cubicBezTo>
                                <a:pt x="23403" y="71777"/>
                                <a:pt x="18914" y="73274"/>
                                <a:pt x="15822" y="73274"/>
                              </a:cubicBezTo>
                              <a:cubicBezTo>
                                <a:pt x="10714" y="73274"/>
                                <a:pt x="8182" y="68195"/>
                                <a:pt x="8182" y="58043"/>
                              </a:cubicBezTo>
                              <a:cubicBezTo>
                                <a:pt x="8182" y="55178"/>
                                <a:pt x="10062" y="49198"/>
                                <a:pt x="13875" y="40079"/>
                              </a:cubicBezTo>
                              <a:cubicBezTo>
                                <a:pt x="17647" y="30952"/>
                                <a:pt x="19526" y="25009"/>
                                <a:pt x="19526" y="22266"/>
                              </a:cubicBezTo>
                              <a:lnTo>
                                <a:pt x="19012" y="21985"/>
                              </a:lnTo>
                              <a:cubicBezTo>
                                <a:pt x="17849" y="22077"/>
                                <a:pt x="14551" y="25200"/>
                                <a:pt x="9112" y="31346"/>
                              </a:cubicBezTo>
                              <a:lnTo>
                                <a:pt x="0" y="42364"/>
                              </a:lnTo>
                              <a:lnTo>
                                <a:pt x="0" y="26227"/>
                              </a:lnTo>
                              <a:lnTo>
                                <a:pt x="1597" y="24338"/>
                              </a:lnTo>
                              <a:cubicBezTo>
                                <a:pt x="4947" y="20461"/>
                                <a:pt x="7476" y="17642"/>
                                <a:pt x="9173" y="15880"/>
                              </a:cubicBezTo>
                              <a:cubicBezTo>
                                <a:pt x="19562" y="5296"/>
                                <a:pt x="27579" y="0"/>
                                <a:pt x="332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55"/>
                      <wps:cNvSpPr/>
                      <wps:spPr>
                        <a:xfrm>
                          <a:off x="5568883" y="187452"/>
                          <a:ext cx="24915" cy="449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15" h="44947">
                              <a:moveTo>
                                <a:pt x="13526" y="0"/>
                              </a:moveTo>
                              <a:cubicBezTo>
                                <a:pt x="15592" y="0"/>
                                <a:pt x="17862" y="440"/>
                                <a:pt x="20365" y="1343"/>
                              </a:cubicBezTo>
                              <a:cubicBezTo>
                                <a:pt x="23392" y="2455"/>
                                <a:pt x="24915" y="3795"/>
                                <a:pt x="24915" y="5383"/>
                              </a:cubicBezTo>
                              <a:cubicBezTo>
                                <a:pt x="24915" y="7380"/>
                                <a:pt x="24267" y="10433"/>
                                <a:pt x="22985" y="14526"/>
                              </a:cubicBezTo>
                              <a:cubicBezTo>
                                <a:pt x="22187" y="17086"/>
                                <a:pt x="20984" y="20902"/>
                                <a:pt x="19389" y="25967"/>
                              </a:cubicBezTo>
                              <a:cubicBezTo>
                                <a:pt x="17878" y="30821"/>
                                <a:pt x="17118" y="34636"/>
                                <a:pt x="17118" y="37390"/>
                              </a:cubicBezTo>
                              <a:cubicBezTo>
                                <a:pt x="17118" y="38909"/>
                                <a:pt x="17564" y="40357"/>
                                <a:pt x="18482" y="41728"/>
                              </a:cubicBezTo>
                              <a:cubicBezTo>
                                <a:pt x="17795" y="43866"/>
                                <a:pt x="16484" y="44947"/>
                                <a:pt x="14497" y="44947"/>
                              </a:cubicBezTo>
                              <a:cubicBezTo>
                                <a:pt x="14183" y="44947"/>
                                <a:pt x="13565" y="44820"/>
                                <a:pt x="12617" y="44559"/>
                              </a:cubicBezTo>
                              <a:cubicBezTo>
                                <a:pt x="11685" y="44288"/>
                                <a:pt x="11051" y="44166"/>
                                <a:pt x="10804" y="44166"/>
                              </a:cubicBezTo>
                              <a:cubicBezTo>
                                <a:pt x="10563" y="44166"/>
                                <a:pt x="10105" y="44223"/>
                                <a:pt x="9403" y="44327"/>
                              </a:cubicBezTo>
                              <a:cubicBezTo>
                                <a:pt x="8697" y="44428"/>
                                <a:pt x="8237" y="44486"/>
                                <a:pt x="8006" y="44486"/>
                              </a:cubicBezTo>
                              <a:cubicBezTo>
                                <a:pt x="5929" y="44486"/>
                                <a:pt x="4601" y="42311"/>
                                <a:pt x="4079" y="37973"/>
                              </a:cubicBezTo>
                              <a:cubicBezTo>
                                <a:pt x="3928" y="36788"/>
                                <a:pt x="3830" y="33927"/>
                                <a:pt x="3830" y="29373"/>
                              </a:cubicBezTo>
                              <a:cubicBezTo>
                                <a:pt x="3830" y="29042"/>
                                <a:pt x="3726" y="28843"/>
                                <a:pt x="3506" y="28804"/>
                              </a:cubicBezTo>
                              <a:lnTo>
                                <a:pt x="0" y="31889"/>
                              </a:lnTo>
                              <a:lnTo>
                                <a:pt x="0" y="25045"/>
                              </a:lnTo>
                              <a:lnTo>
                                <a:pt x="2804" y="22702"/>
                              </a:lnTo>
                              <a:cubicBezTo>
                                <a:pt x="10331" y="15535"/>
                                <a:pt x="14183" y="10412"/>
                                <a:pt x="14375" y="7341"/>
                              </a:cubicBezTo>
                              <a:lnTo>
                                <a:pt x="14094" y="6915"/>
                              </a:lnTo>
                              <a:lnTo>
                                <a:pt x="13633" y="6567"/>
                              </a:lnTo>
                              <a:lnTo>
                                <a:pt x="12784" y="6459"/>
                              </a:lnTo>
                              <a:cubicBezTo>
                                <a:pt x="11037" y="6459"/>
                                <a:pt x="8817" y="7328"/>
                                <a:pt x="6119" y="9065"/>
                              </a:cubicBezTo>
                              <a:lnTo>
                                <a:pt x="0" y="14080"/>
                              </a:lnTo>
                              <a:lnTo>
                                <a:pt x="0" y="4627"/>
                              </a:lnTo>
                              <a:lnTo>
                                <a:pt x="135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56"/>
                      <wps:cNvSpPr/>
                      <wps:spPr>
                        <a:xfrm>
                          <a:off x="5600098" y="166814"/>
                          <a:ext cx="35089" cy="66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89" h="66463">
                              <a:moveTo>
                                <a:pt x="32750" y="0"/>
                              </a:moveTo>
                              <a:cubicBezTo>
                                <a:pt x="34304" y="396"/>
                                <a:pt x="35089" y="1292"/>
                                <a:pt x="35089" y="2754"/>
                              </a:cubicBezTo>
                              <a:cubicBezTo>
                                <a:pt x="35089" y="4363"/>
                                <a:pt x="33995" y="7470"/>
                                <a:pt x="31821" y="12024"/>
                              </a:cubicBezTo>
                              <a:cubicBezTo>
                                <a:pt x="29643" y="16365"/>
                                <a:pt x="26400" y="22882"/>
                                <a:pt x="22101" y="31546"/>
                              </a:cubicBezTo>
                              <a:cubicBezTo>
                                <a:pt x="17489" y="41097"/>
                                <a:pt x="15196" y="47437"/>
                                <a:pt x="15196" y="50522"/>
                              </a:cubicBezTo>
                              <a:cubicBezTo>
                                <a:pt x="15196" y="53156"/>
                                <a:pt x="16233" y="54670"/>
                                <a:pt x="18259" y="55076"/>
                              </a:cubicBezTo>
                              <a:cubicBezTo>
                                <a:pt x="21237" y="54670"/>
                                <a:pt x="25654" y="52358"/>
                                <a:pt x="31547" y="48161"/>
                              </a:cubicBezTo>
                              <a:cubicBezTo>
                                <a:pt x="33210" y="48161"/>
                                <a:pt x="34049" y="48971"/>
                                <a:pt x="34049" y="50576"/>
                              </a:cubicBezTo>
                              <a:cubicBezTo>
                                <a:pt x="34049" y="53384"/>
                                <a:pt x="30791" y="56771"/>
                                <a:pt x="24235" y="60778"/>
                              </a:cubicBezTo>
                              <a:cubicBezTo>
                                <a:pt x="17993" y="64577"/>
                                <a:pt x="13165" y="66463"/>
                                <a:pt x="9746" y="66463"/>
                              </a:cubicBezTo>
                              <a:cubicBezTo>
                                <a:pt x="8881" y="65808"/>
                                <a:pt x="7503" y="64926"/>
                                <a:pt x="5653" y="63835"/>
                              </a:cubicBezTo>
                              <a:cubicBezTo>
                                <a:pt x="4464" y="63411"/>
                                <a:pt x="3258" y="62985"/>
                                <a:pt x="2056" y="62528"/>
                              </a:cubicBezTo>
                              <a:cubicBezTo>
                                <a:pt x="839" y="61945"/>
                                <a:pt x="147" y="61031"/>
                                <a:pt x="0" y="59792"/>
                              </a:cubicBezTo>
                              <a:cubicBezTo>
                                <a:pt x="271" y="58925"/>
                                <a:pt x="407" y="58183"/>
                                <a:pt x="407" y="57568"/>
                              </a:cubicBezTo>
                              <a:cubicBezTo>
                                <a:pt x="407" y="57319"/>
                                <a:pt x="324" y="56790"/>
                                <a:pt x="191" y="55962"/>
                              </a:cubicBezTo>
                              <a:cubicBezTo>
                                <a:pt x="57" y="55131"/>
                                <a:pt x="0" y="54601"/>
                                <a:pt x="0" y="54353"/>
                              </a:cubicBezTo>
                              <a:cubicBezTo>
                                <a:pt x="0" y="51300"/>
                                <a:pt x="1095" y="47344"/>
                                <a:pt x="3298" y="42511"/>
                              </a:cubicBezTo>
                              <a:cubicBezTo>
                                <a:pt x="5123" y="38787"/>
                                <a:pt x="7827" y="33193"/>
                                <a:pt x="11448" y="25703"/>
                              </a:cubicBezTo>
                              <a:cubicBezTo>
                                <a:pt x="14709" y="18713"/>
                                <a:pt x="16344" y="12991"/>
                                <a:pt x="16344" y="8582"/>
                              </a:cubicBezTo>
                              <a:lnTo>
                                <a:pt x="16344" y="7966"/>
                              </a:lnTo>
                              <a:cubicBezTo>
                                <a:pt x="16344" y="7242"/>
                                <a:pt x="16571" y="6710"/>
                                <a:pt x="17028" y="6354"/>
                              </a:cubicBezTo>
                              <a:cubicBezTo>
                                <a:pt x="18019" y="5670"/>
                                <a:pt x="20560" y="4482"/>
                                <a:pt x="24681" y="2825"/>
                              </a:cubicBezTo>
                              <a:cubicBezTo>
                                <a:pt x="28804" y="1152"/>
                                <a:pt x="31493" y="215"/>
                                <a:pt x="327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57"/>
                      <wps:cNvSpPr/>
                      <wps:spPr>
                        <a:xfrm>
                          <a:off x="5423494" y="161755"/>
                          <a:ext cx="844959" cy="748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959" h="748509">
                              <a:moveTo>
                                <a:pt x="498726" y="1984"/>
                              </a:moveTo>
                              <a:cubicBezTo>
                                <a:pt x="511689" y="0"/>
                                <a:pt x="525546" y="2776"/>
                                <a:pt x="537275" y="6304"/>
                              </a:cubicBezTo>
                              <a:cubicBezTo>
                                <a:pt x="559509" y="12989"/>
                                <a:pt x="577365" y="22561"/>
                                <a:pt x="599277" y="29466"/>
                              </a:cubicBezTo>
                              <a:cubicBezTo>
                                <a:pt x="627361" y="38319"/>
                                <a:pt x="658898" y="30287"/>
                                <a:pt x="675370" y="39582"/>
                              </a:cubicBezTo>
                              <a:cubicBezTo>
                                <a:pt x="679856" y="42117"/>
                                <a:pt x="684061" y="48107"/>
                                <a:pt x="678344" y="51895"/>
                              </a:cubicBezTo>
                              <a:cubicBezTo>
                                <a:pt x="665085" y="60675"/>
                                <a:pt x="630251" y="44122"/>
                                <a:pt x="619618" y="51300"/>
                              </a:cubicBezTo>
                              <a:cubicBezTo>
                                <a:pt x="621280" y="55203"/>
                                <a:pt x="628401" y="57218"/>
                                <a:pt x="633942" y="59310"/>
                              </a:cubicBezTo>
                              <a:cubicBezTo>
                                <a:pt x="658325" y="73501"/>
                                <a:pt x="687401" y="65253"/>
                                <a:pt x="695077" y="76570"/>
                              </a:cubicBezTo>
                              <a:cubicBezTo>
                                <a:pt x="695038" y="83265"/>
                                <a:pt x="695916" y="81893"/>
                                <a:pt x="703177" y="82001"/>
                              </a:cubicBezTo>
                              <a:cubicBezTo>
                                <a:pt x="714811" y="82166"/>
                                <a:pt x="726369" y="84193"/>
                                <a:pt x="737557" y="86695"/>
                              </a:cubicBezTo>
                              <a:cubicBezTo>
                                <a:pt x="766850" y="93259"/>
                                <a:pt x="814507" y="126922"/>
                                <a:pt x="822819" y="151250"/>
                              </a:cubicBezTo>
                              <a:cubicBezTo>
                                <a:pt x="815386" y="151013"/>
                                <a:pt x="810518" y="148879"/>
                                <a:pt x="806832" y="153925"/>
                              </a:cubicBezTo>
                              <a:cubicBezTo>
                                <a:pt x="808643" y="157263"/>
                                <a:pt x="817293" y="160968"/>
                                <a:pt x="821023" y="164438"/>
                              </a:cubicBezTo>
                              <a:cubicBezTo>
                                <a:pt x="825984" y="169075"/>
                                <a:pt x="827715" y="173251"/>
                                <a:pt x="828576" y="181116"/>
                              </a:cubicBezTo>
                              <a:lnTo>
                                <a:pt x="818349" y="182179"/>
                              </a:lnTo>
                              <a:cubicBezTo>
                                <a:pt x="819630" y="186873"/>
                                <a:pt x="820022" y="184962"/>
                                <a:pt x="823727" y="188461"/>
                              </a:cubicBezTo>
                              <a:cubicBezTo>
                                <a:pt x="829213" y="193648"/>
                                <a:pt x="832716" y="201042"/>
                                <a:pt x="834865" y="208073"/>
                              </a:cubicBezTo>
                              <a:cubicBezTo>
                                <a:pt x="844959" y="241175"/>
                                <a:pt x="836878" y="279022"/>
                                <a:pt x="825886" y="309708"/>
                              </a:cubicBezTo>
                              <a:cubicBezTo>
                                <a:pt x="815076" y="339876"/>
                                <a:pt x="789098" y="404288"/>
                                <a:pt x="758455" y="407146"/>
                              </a:cubicBezTo>
                              <a:cubicBezTo>
                                <a:pt x="760226" y="398996"/>
                                <a:pt x="762117" y="392868"/>
                                <a:pt x="765119" y="385715"/>
                              </a:cubicBezTo>
                              <a:cubicBezTo>
                                <a:pt x="766958" y="381348"/>
                                <a:pt x="773095" y="370981"/>
                                <a:pt x="773363" y="367920"/>
                              </a:cubicBezTo>
                              <a:cubicBezTo>
                                <a:pt x="769067" y="368464"/>
                                <a:pt x="769824" y="368817"/>
                                <a:pt x="767189" y="372792"/>
                              </a:cubicBezTo>
                              <a:cubicBezTo>
                                <a:pt x="751914" y="395787"/>
                                <a:pt x="724895" y="449100"/>
                                <a:pt x="701809" y="457640"/>
                              </a:cubicBezTo>
                              <a:cubicBezTo>
                                <a:pt x="703825" y="451213"/>
                                <a:pt x="718909" y="438629"/>
                                <a:pt x="711636" y="431906"/>
                              </a:cubicBezTo>
                              <a:cubicBezTo>
                                <a:pt x="705779" y="430837"/>
                                <a:pt x="689267" y="451401"/>
                                <a:pt x="684699" y="457643"/>
                              </a:cubicBezTo>
                              <a:cubicBezTo>
                                <a:pt x="656734" y="495865"/>
                                <a:pt x="651053" y="513473"/>
                                <a:pt x="632390" y="552968"/>
                              </a:cubicBezTo>
                              <a:cubicBezTo>
                                <a:pt x="630767" y="556406"/>
                                <a:pt x="630118" y="559138"/>
                                <a:pt x="626890" y="559664"/>
                              </a:cubicBezTo>
                              <a:cubicBezTo>
                                <a:pt x="623063" y="550318"/>
                                <a:pt x="642417" y="516614"/>
                                <a:pt x="640929" y="504489"/>
                              </a:cubicBezTo>
                              <a:cubicBezTo>
                                <a:pt x="616021" y="500814"/>
                                <a:pt x="581850" y="647485"/>
                                <a:pt x="563526" y="665107"/>
                              </a:cubicBezTo>
                              <a:cubicBezTo>
                                <a:pt x="563039" y="642068"/>
                                <a:pt x="567039" y="606551"/>
                                <a:pt x="574700" y="584209"/>
                              </a:cubicBezTo>
                              <a:cubicBezTo>
                                <a:pt x="577461" y="576166"/>
                                <a:pt x="583405" y="569700"/>
                                <a:pt x="579755" y="563497"/>
                              </a:cubicBezTo>
                              <a:cubicBezTo>
                                <a:pt x="572134" y="568148"/>
                                <a:pt x="559821" y="609970"/>
                                <a:pt x="554766" y="621029"/>
                              </a:cubicBezTo>
                              <a:cubicBezTo>
                                <a:pt x="545885" y="640449"/>
                                <a:pt x="539409" y="659449"/>
                                <a:pt x="532016" y="679817"/>
                              </a:cubicBezTo>
                              <a:cubicBezTo>
                                <a:pt x="524634" y="700171"/>
                                <a:pt x="517647" y="719744"/>
                                <a:pt x="507499" y="737993"/>
                              </a:cubicBezTo>
                              <a:cubicBezTo>
                                <a:pt x="505689" y="741237"/>
                                <a:pt x="503579" y="744830"/>
                                <a:pt x="501217" y="748509"/>
                              </a:cubicBezTo>
                              <a:cubicBezTo>
                                <a:pt x="492106" y="736521"/>
                                <a:pt x="484347" y="726960"/>
                                <a:pt x="477666" y="719436"/>
                              </a:cubicBezTo>
                              <a:cubicBezTo>
                                <a:pt x="481047" y="705377"/>
                                <a:pt x="484726" y="691798"/>
                                <a:pt x="488117" y="680119"/>
                              </a:cubicBezTo>
                              <a:cubicBezTo>
                                <a:pt x="494849" y="657082"/>
                                <a:pt x="502188" y="634748"/>
                                <a:pt x="514163" y="613866"/>
                              </a:cubicBezTo>
                              <a:cubicBezTo>
                                <a:pt x="517623" y="607860"/>
                                <a:pt x="524787" y="601239"/>
                                <a:pt x="527191" y="596186"/>
                              </a:cubicBezTo>
                              <a:cubicBezTo>
                                <a:pt x="507349" y="588716"/>
                                <a:pt x="492282" y="631999"/>
                                <a:pt x="487008" y="647378"/>
                              </a:cubicBezTo>
                              <a:cubicBezTo>
                                <a:pt x="480463" y="666537"/>
                                <a:pt x="474491" y="687935"/>
                                <a:pt x="468165" y="709344"/>
                              </a:cubicBezTo>
                              <a:cubicBezTo>
                                <a:pt x="453568" y="694951"/>
                                <a:pt x="445471" y="692940"/>
                                <a:pt x="439509" y="696406"/>
                              </a:cubicBezTo>
                              <a:cubicBezTo>
                                <a:pt x="436526" y="698142"/>
                                <a:pt x="434634" y="700074"/>
                                <a:pt x="433443" y="702170"/>
                              </a:cubicBezTo>
                              <a:cubicBezTo>
                                <a:pt x="432796" y="699257"/>
                                <a:pt x="431320" y="695952"/>
                                <a:pt x="428159" y="692679"/>
                              </a:cubicBezTo>
                              <a:cubicBezTo>
                                <a:pt x="426398" y="690851"/>
                                <a:pt x="424645" y="689174"/>
                                <a:pt x="422884" y="687589"/>
                              </a:cubicBezTo>
                              <a:cubicBezTo>
                                <a:pt x="424184" y="678507"/>
                                <a:pt x="424335" y="670098"/>
                                <a:pt x="422790" y="662667"/>
                              </a:cubicBezTo>
                              <a:cubicBezTo>
                                <a:pt x="418817" y="664139"/>
                                <a:pt x="414601" y="670206"/>
                                <a:pt x="410695" y="677733"/>
                              </a:cubicBezTo>
                              <a:lnTo>
                                <a:pt x="410508" y="677596"/>
                              </a:lnTo>
                              <a:cubicBezTo>
                                <a:pt x="401003" y="670367"/>
                                <a:pt x="393045" y="664315"/>
                                <a:pt x="395823" y="653004"/>
                              </a:cubicBezTo>
                              <a:lnTo>
                                <a:pt x="400558" y="633673"/>
                              </a:lnTo>
                              <a:lnTo>
                                <a:pt x="378961" y="636287"/>
                              </a:lnTo>
                              <a:cubicBezTo>
                                <a:pt x="351630" y="639601"/>
                                <a:pt x="332355" y="645650"/>
                                <a:pt x="313757" y="652299"/>
                              </a:cubicBezTo>
                              <a:cubicBezTo>
                                <a:pt x="314795" y="649642"/>
                                <a:pt x="315825" y="646968"/>
                                <a:pt x="316854" y="644257"/>
                              </a:cubicBezTo>
                              <a:cubicBezTo>
                                <a:pt x="320162" y="635529"/>
                                <a:pt x="326704" y="624172"/>
                                <a:pt x="322257" y="619557"/>
                              </a:cubicBezTo>
                              <a:cubicBezTo>
                                <a:pt x="319014" y="620899"/>
                                <a:pt x="315766" y="626746"/>
                                <a:pt x="313484" y="629486"/>
                              </a:cubicBezTo>
                              <a:cubicBezTo>
                                <a:pt x="304945" y="639774"/>
                                <a:pt x="295037" y="648684"/>
                                <a:pt x="286211" y="658660"/>
                              </a:cubicBezTo>
                              <a:cubicBezTo>
                                <a:pt x="284802" y="660243"/>
                                <a:pt x="283507" y="661850"/>
                                <a:pt x="282279" y="663473"/>
                              </a:cubicBezTo>
                              <a:cubicBezTo>
                                <a:pt x="272409" y="666699"/>
                                <a:pt x="261636" y="669748"/>
                                <a:pt x="249027" y="672337"/>
                              </a:cubicBezTo>
                              <a:cubicBezTo>
                                <a:pt x="249919" y="670277"/>
                                <a:pt x="250916" y="668424"/>
                                <a:pt x="252054" y="666821"/>
                              </a:cubicBezTo>
                              <a:cubicBezTo>
                                <a:pt x="256352" y="660722"/>
                                <a:pt x="262854" y="656629"/>
                                <a:pt x="264218" y="648713"/>
                              </a:cubicBezTo>
                              <a:cubicBezTo>
                                <a:pt x="248040" y="649019"/>
                                <a:pt x="239590" y="659957"/>
                                <a:pt x="233021" y="675181"/>
                              </a:cubicBezTo>
                              <a:cubicBezTo>
                                <a:pt x="224050" y="676552"/>
                                <a:pt x="214182" y="677682"/>
                                <a:pt x="203205" y="678507"/>
                              </a:cubicBezTo>
                              <a:cubicBezTo>
                                <a:pt x="174525" y="680660"/>
                                <a:pt x="167818" y="689850"/>
                                <a:pt x="168754" y="700074"/>
                              </a:cubicBezTo>
                              <a:cubicBezTo>
                                <a:pt x="168764" y="700338"/>
                                <a:pt x="168793" y="700593"/>
                                <a:pt x="168832" y="700842"/>
                              </a:cubicBezTo>
                              <a:cubicBezTo>
                                <a:pt x="164535" y="696421"/>
                                <a:pt x="156996" y="690283"/>
                                <a:pt x="143276" y="687420"/>
                              </a:cubicBezTo>
                              <a:cubicBezTo>
                                <a:pt x="147236" y="681553"/>
                                <a:pt x="151182" y="675674"/>
                                <a:pt x="155087" y="669758"/>
                              </a:cubicBezTo>
                              <a:cubicBezTo>
                                <a:pt x="164916" y="654906"/>
                                <a:pt x="188935" y="623830"/>
                                <a:pt x="186865" y="605707"/>
                              </a:cubicBezTo>
                              <a:cubicBezTo>
                                <a:pt x="178322" y="607140"/>
                                <a:pt x="136789" y="657163"/>
                                <a:pt x="98535" y="665914"/>
                              </a:cubicBezTo>
                              <a:cubicBezTo>
                                <a:pt x="96548" y="666372"/>
                                <a:pt x="94305" y="666724"/>
                                <a:pt x="91926" y="666945"/>
                              </a:cubicBezTo>
                              <a:lnTo>
                                <a:pt x="91548" y="665230"/>
                              </a:lnTo>
                              <a:lnTo>
                                <a:pt x="85504" y="667192"/>
                              </a:lnTo>
                              <a:cubicBezTo>
                                <a:pt x="74948" y="667052"/>
                                <a:pt x="63705" y="664186"/>
                                <a:pt x="60001" y="656493"/>
                              </a:cubicBezTo>
                              <a:cubicBezTo>
                                <a:pt x="64932" y="652245"/>
                                <a:pt x="90384" y="642493"/>
                                <a:pt x="98402" y="639422"/>
                              </a:cubicBezTo>
                              <a:cubicBezTo>
                                <a:pt x="106851" y="636184"/>
                                <a:pt x="129801" y="628816"/>
                                <a:pt x="135490" y="622314"/>
                              </a:cubicBezTo>
                              <a:cubicBezTo>
                                <a:pt x="144087" y="612512"/>
                                <a:pt x="152385" y="605517"/>
                                <a:pt x="161358" y="595037"/>
                              </a:cubicBezTo>
                              <a:cubicBezTo>
                                <a:pt x="166038" y="589583"/>
                                <a:pt x="167076" y="584619"/>
                                <a:pt x="171619" y="578956"/>
                              </a:cubicBezTo>
                              <a:cubicBezTo>
                                <a:pt x="175035" y="574704"/>
                                <a:pt x="181418" y="568059"/>
                                <a:pt x="183131" y="562987"/>
                              </a:cubicBezTo>
                              <a:cubicBezTo>
                                <a:pt x="175402" y="565228"/>
                                <a:pt x="169225" y="573758"/>
                                <a:pt x="162914" y="578459"/>
                              </a:cubicBezTo>
                              <a:cubicBezTo>
                                <a:pt x="130013" y="602907"/>
                                <a:pt x="90493" y="636524"/>
                                <a:pt x="42904" y="632873"/>
                              </a:cubicBezTo>
                              <a:cubicBezTo>
                                <a:pt x="23939" y="631419"/>
                                <a:pt x="1148" y="622563"/>
                                <a:pt x="0" y="607302"/>
                              </a:cubicBezTo>
                              <a:cubicBezTo>
                                <a:pt x="73897" y="600696"/>
                                <a:pt x="125082" y="579337"/>
                                <a:pt x="178779" y="541030"/>
                              </a:cubicBezTo>
                              <a:cubicBezTo>
                                <a:pt x="237161" y="499392"/>
                                <a:pt x="304495" y="440132"/>
                                <a:pt x="369875" y="409828"/>
                              </a:cubicBezTo>
                              <a:cubicBezTo>
                                <a:pt x="384001" y="403279"/>
                                <a:pt x="414655" y="391140"/>
                                <a:pt x="430999" y="389135"/>
                              </a:cubicBezTo>
                              <a:cubicBezTo>
                                <a:pt x="432972" y="383304"/>
                                <a:pt x="426593" y="379664"/>
                                <a:pt x="422712" y="376950"/>
                              </a:cubicBezTo>
                              <a:cubicBezTo>
                                <a:pt x="416427" y="372547"/>
                                <a:pt x="415738" y="372042"/>
                                <a:pt x="416656" y="362186"/>
                              </a:cubicBezTo>
                              <a:cubicBezTo>
                                <a:pt x="462502" y="360090"/>
                                <a:pt x="470437" y="363972"/>
                                <a:pt x="518867" y="351512"/>
                              </a:cubicBezTo>
                              <a:cubicBezTo>
                                <a:pt x="547927" y="344038"/>
                                <a:pt x="573743" y="334286"/>
                                <a:pt x="599083" y="321743"/>
                              </a:cubicBezTo>
                              <a:cubicBezTo>
                                <a:pt x="659084" y="292047"/>
                                <a:pt x="686236" y="257432"/>
                                <a:pt x="694806" y="253085"/>
                              </a:cubicBezTo>
                              <a:cubicBezTo>
                                <a:pt x="709582" y="245589"/>
                                <a:pt x="724489" y="248530"/>
                                <a:pt x="723528" y="229573"/>
                              </a:cubicBezTo>
                              <a:cubicBezTo>
                                <a:pt x="715543" y="228356"/>
                                <a:pt x="706690" y="233191"/>
                                <a:pt x="700146" y="235742"/>
                              </a:cubicBezTo>
                              <a:cubicBezTo>
                                <a:pt x="690036" y="239678"/>
                                <a:pt x="686563" y="239981"/>
                                <a:pt x="674302" y="239398"/>
                              </a:cubicBezTo>
                              <a:cubicBezTo>
                                <a:pt x="676238" y="234652"/>
                                <a:pt x="680194" y="231239"/>
                                <a:pt x="683885" y="228362"/>
                              </a:cubicBezTo>
                              <a:cubicBezTo>
                                <a:pt x="688118" y="225065"/>
                                <a:pt x="692741" y="223553"/>
                                <a:pt x="696390" y="220547"/>
                              </a:cubicBezTo>
                              <a:lnTo>
                                <a:pt x="694631" y="216656"/>
                              </a:lnTo>
                              <a:cubicBezTo>
                                <a:pt x="687466" y="217113"/>
                                <a:pt x="676440" y="221685"/>
                                <a:pt x="662083" y="222379"/>
                              </a:cubicBezTo>
                              <a:cubicBezTo>
                                <a:pt x="663018" y="215172"/>
                                <a:pt x="668505" y="214247"/>
                                <a:pt x="671399" y="208289"/>
                              </a:cubicBezTo>
                              <a:cubicBezTo>
                                <a:pt x="666126" y="204531"/>
                                <a:pt x="665111" y="205722"/>
                                <a:pt x="658127" y="208167"/>
                              </a:cubicBezTo>
                              <a:cubicBezTo>
                                <a:pt x="642380" y="213675"/>
                                <a:pt x="634917" y="219373"/>
                                <a:pt x="615884" y="217084"/>
                              </a:cubicBezTo>
                              <a:cubicBezTo>
                                <a:pt x="612806" y="212333"/>
                                <a:pt x="617292" y="212487"/>
                                <a:pt x="607424" y="210302"/>
                              </a:cubicBezTo>
                              <a:cubicBezTo>
                                <a:pt x="592492" y="206997"/>
                                <a:pt x="582595" y="207415"/>
                                <a:pt x="569659" y="200131"/>
                              </a:cubicBezTo>
                              <a:cubicBezTo>
                                <a:pt x="540763" y="183838"/>
                                <a:pt x="550278" y="183349"/>
                                <a:pt x="539197" y="168790"/>
                              </a:cubicBezTo>
                              <a:cubicBezTo>
                                <a:pt x="529977" y="167800"/>
                                <a:pt x="521610" y="172182"/>
                                <a:pt x="514526" y="175115"/>
                              </a:cubicBezTo>
                              <a:cubicBezTo>
                                <a:pt x="504119" y="179428"/>
                                <a:pt x="500551" y="179593"/>
                                <a:pt x="487710" y="179593"/>
                              </a:cubicBezTo>
                              <a:cubicBezTo>
                                <a:pt x="483548" y="178604"/>
                                <a:pt x="486620" y="176257"/>
                                <a:pt x="483725" y="173390"/>
                              </a:cubicBezTo>
                              <a:cubicBezTo>
                                <a:pt x="478559" y="168257"/>
                                <a:pt x="464662" y="173049"/>
                                <a:pt x="459396" y="174672"/>
                              </a:cubicBezTo>
                              <a:cubicBezTo>
                                <a:pt x="429336" y="183939"/>
                                <a:pt x="410302" y="198901"/>
                                <a:pt x="389152" y="217833"/>
                              </a:cubicBezTo>
                              <a:cubicBezTo>
                                <a:pt x="355036" y="248389"/>
                                <a:pt x="360144" y="249419"/>
                                <a:pt x="317905" y="225598"/>
                              </a:cubicBezTo>
                              <a:cubicBezTo>
                                <a:pt x="309956" y="221110"/>
                                <a:pt x="297645" y="217772"/>
                                <a:pt x="292129" y="214438"/>
                              </a:cubicBezTo>
                              <a:cubicBezTo>
                                <a:pt x="290844" y="208174"/>
                                <a:pt x="294886" y="205060"/>
                                <a:pt x="297886" y="201629"/>
                              </a:cubicBezTo>
                              <a:cubicBezTo>
                                <a:pt x="301727" y="197262"/>
                                <a:pt x="310688" y="185379"/>
                                <a:pt x="316084" y="184126"/>
                              </a:cubicBezTo>
                              <a:cubicBezTo>
                                <a:pt x="333666" y="180044"/>
                                <a:pt x="391622" y="190260"/>
                                <a:pt x="389894" y="166734"/>
                              </a:cubicBezTo>
                              <a:cubicBezTo>
                                <a:pt x="388418" y="146478"/>
                                <a:pt x="345329" y="128196"/>
                                <a:pt x="325285" y="122594"/>
                              </a:cubicBezTo>
                              <a:cubicBezTo>
                                <a:pt x="320191" y="121162"/>
                                <a:pt x="315227" y="120057"/>
                                <a:pt x="309469" y="119762"/>
                              </a:cubicBezTo>
                              <a:cubicBezTo>
                                <a:pt x="303228" y="119437"/>
                                <a:pt x="296550" y="118094"/>
                                <a:pt x="293277" y="121907"/>
                              </a:cubicBezTo>
                              <a:cubicBezTo>
                                <a:pt x="295682" y="126875"/>
                                <a:pt x="307591" y="124740"/>
                                <a:pt x="313563" y="134662"/>
                              </a:cubicBezTo>
                              <a:cubicBezTo>
                                <a:pt x="298850" y="136657"/>
                                <a:pt x="290577" y="129874"/>
                                <a:pt x="274114" y="134644"/>
                              </a:cubicBezTo>
                              <a:cubicBezTo>
                                <a:pt x="253163" y="140725"/>
                                <a:pt x="262382" y="144018"/>
                                <a:pt x="252227" y="154614"/>
                              </a:cubicBezTo>
                              <a:cubicBezTo>
                                <a:pt x="241902" y="155283"/>
                                <a:pt x="243241" y="155420"/>
                                <a:pt x="237715" y="150289"/>
                              </a:cubicBezTo>
                              <a:cubicBezTo>
                                <a:pt x="230022" y="143166"/>
                                <a:pt x="208328" y="135548"/>
                                <a:pt x="204855" y="127480"/>
                              </a:cubicBezTo>
                              <a:cubicBezTo>
                                <a:pt x="207557" y="122202"/>
                                <a:pt x="205991" y="123222"/>
                                <a:pt x="212141" y="120553"/>
                              </a:cubicBezTo>
                              <a:cubicBezTo>
                                <a:pt x="217681" y="118138"/>
                                <a:pt x="223643" y="116878"/>
                                <a:pt x="221483" y="110554"/>
                              </a:cubicBezTo>
                              <a:cubicBezTo>
                                <a:pt x="219509" y="104779"/>
                                <a:pt x="191095" y="99742"/>
                                <a:pt x="205801" y="88402"/>
                              </a:cubicBezTo>
                              <a:cubicBezTo>
                                <a:pt x="214156" y="81937"/>
                                <a:pt x="226914" y="79352"/>
                                <a:pt x="240620" y="77674"/>
                              </a:cubicBezTo>
                              <a:cubicBezTo>
                                <a:pt x="290887" y="71533"/>
                                <a:pt x="343167" y="61586"/>
                                <a:pt x="390204" y="46358"/>
                              </a:cubicBezTo>
                              <a:cubicBezTo>
                                <a:pt x="426387" y="34651"/>
                                <a:pt x="456796" y="58511"/>
                                <a:pt x="456868" y="62940"/>
                              </a:cubicBezTo>
                              <a:cubicBezTo>
                                <a:pt x="454961" y="67767"/>
                                <a:pt x="451515" y="68469"/>
                                <a:pt x="445348" y="71076"/>
                              </a:cubicBezTo>
                              <a:cubicBezTo>
                                <a:pt x="440499" y="73130"/>
                                <a:pt x="436928" y="74240"/>
                                <a:pt x="433094" y="76636"/>
                              </a:cubicBezTo>
                              <a:cubicBezTo>
                                <a:pt x="435484" y="84165"/>
                                <a:pt x="457908" y="90545"/>
                                <a:pt x="468004" y="94580"/>
                              </a:cubicBezTo>
                              <a:cubicBezTo>
                                <a:pt x="479372" y="99123"/>
                                <a:pt x="493833" y="108303"/>
                                <a:pt x="508324" y="105837"/>
                              </a:cubicBezTo>
                              <a:cubicBezTo>
                                <a:pt x="522244" y="103460"/>
                                <a:pt x="535597" y="97395"/>
                                <a:pt x="549331" y="94428"/>
                              </a:cubicBezTo>
                              <a:cubicBezTo>
                                <a:pt x="573703" y="89175"/>
                                <a:pt x="570835" y="103753"/>
                                <a:pt x="593611" y="94976"/>
                              </a:cubicBezTo>
                              <a:cubicBezTo>
                                <a:pt x="594450" y="85972"/>
                                <a:pt x="587635" y="85097"/>
                                <a:pt x="580187" y="81645"/>
                              </a:cubicBezTo>
                              <a:cubicBezTo>
                                <a:pt x="549911" y="67601"/>
                                <a:pt x="514919" y="59818"/>
                                <a:pt x="484815" y="45501"/>
                              </a:cubicBezTo>
                              <a:cubicBezTo>
                                <a:pt x="467935" y="37466"/>
                                <a:pt x="459339" y="33193"/>
                                <a:pt x="465138" y="20103"/>
                              </a:cubicBezTo>
                              <a:lnTo>
                                <a:pt x="474436" y="20077"/>
                              </a:lnTo>
                              <a:cubicBezTo>
                                <a:pt x="477939" y="26129"/>
                                <a:pt x="475170" y="28653"/>
                                <a:pt x="483048" y="27918"/>
                              </a:cubicBezTo>
                              <a:cubicBezTo>
                                <a:pt x="487090" y="16856"/>
                                <a:pt x="479048" y="4997"/>
                                <a:pt x="498726" y="19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58"/>
                      <wps:cNvSpPr/>
                      <wps:spPr>
                        <a:xfrm>
                          <a:off x="5882778" y="231615"/>
                          <a:ext cx="75993" cy="16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993" h="16476">
                              <a:moveTo>
                                <a:pt x="60128" y="95"/>
                              </a:moveTo>
                              <a:cubicBezTo>
                                <a:pt x="66990" y="127"/>
                                <a:pt x="72687" y="455"/>
                                <a:pt x="75993" y="975"/>
                              </a:cubicBezTo>
                              <a:cubicBezTo>
                                <a:pt x="44010" y="15018"/>
                                <a:pt x="46915" y="11282"/>
                                <a:pt x="34830" y="13305"/>
                              </a:cubicBezTo>
                              <a:cubicBezTo>
                                <a:pt x="25643" y="12242"/>
                                <a:pt x="7924" y="16476"/>
                                <a:pt x="0" y="10691"/>
                              </a:cubicBezTo>
                              <a:cubicBezTo>
                                <a:pt x="8465" y="2578"/>
                                <a:pt x="39541" y="0"/>
                                <a:pt x="60128" y="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59"/>
                      <wps:cNvSpPr/>
                      <wps:spPr>
                        <a:xfrm>
                          <a:off x="6165799" y="131991"/>
                          <a:ext cx="114519" cy="108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19" h="108400">
                              <a:moveTo>
                                <a:pt x="55306" y="0"/>
                              </a:moveTo>
                              <a:cubicBezTo>
                                <a:pt x="67187" y="1580"/>
                                <a:pt x="79283" y="2026"/>
                                <a:pt x="90410" y="9180"/>
                              </a:cubicBezTo>
                              <a:cubicBezTo>
                                <a:pt x="100275" y="15520"/>
                                <a:pt x="108708" y="27435"/>
                                <a:pt x="110739" y="33572"/>
                              </a:cubicBezTo>
                              <a:cubicBezTo>
                                <a:pt x="113453" y="41766"/>
                                <a:pt x="114519" y="59101"/>
                                <a:pt x="106848" y="69605"/>
                              </a:cubicBezTo>
                              <a:cubicBezTo>
                                <a:pt x="99223" y="80039"/>
                                <a:pt x="93232" y="83059"/>
                                <a:pt x="88056" y="87019"/>
                              </a:cubicBezTo>
                              <a:cubicBezTo>
                                <a:pt x="75866" y="96336"/>
                                <a:pt x="57445" y="108400"/>
                                <a:pt x="53928" y="107276"/>
                              </a:cubicBezTo>
                              <a:cubicBezTo>
                                <a:pt x="44993" y="104429"/>
                                <a:pt x="0" y="99968"/>
                                <a:pt x="5011" y="92268"/>
                              </a:cubicBezTo>
                              <a:cubicBezTo>
                                <a:pt x="9043" y="86065"/>
                                <a:pt x="58536" y="66870"/>
                                <a:pt x="62323" y="50540"/>
                              </a:cubicBezTo>
                              <a:cubicBezTo>
                                <a:pt x="70052" y="17233"/>
                                <a:pt x="64904" y="12675"/>
                                <a:pt x="55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0"/>
                      <wps:cNvSpPr/>
                      <wps:spPr>
                        <a:xfrm>
                          <a:off x="6011402" y="119341"/>
                          <a:ext cx="138690" cy="61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90" h="61819">
                              <a:moveTo>
                                <a:pt x="97265" y="2700"/>
                              </a:moveTo>
                              <a:cubicBezTo>
                                <a:pt x="109102" y="4590"/>
                                <a:pt x="132931" y="4039"/>
                                <a:pt x="138690" y="11242"/>
                              </a:cubicBezTo>
                              <a:cubicBezTo>
                                <a:pt x="133730" y="13971"/>
                                <a:pt x="120280" y="22421"/>
                                <a:pt x="114131" y="25949"/>
                              </a:cubicBezTo>
                              <a:cubicBezTo>
                                <a:pt x="92505" y="38325"/>
                                <a:pt x="80396" y="59674"/>
                                <a:pt x="76918" y="60854"/>
                              </a:cubicBezTo>
                              <a:cubicBezTo>
                                <a:pt x="57063" y="61819"/>
                                <a:pt x="19314" y="52178"/>
                                <a:pt x="3151" y="45377"/>
                              </a:cubicBezTo>
                              <a:cubicBezTo>
                                <a:pt x="0" y="25845"/>
                                <a:pt x="37239" y="14371"/>
                                <a:pt x="55563" y="9882"/>
                              </a:cubicBezTo>
                              <a:cubicBezTo>
                                <a:pt x="71892" y="5886"/>
                                <a:pt x="80312" y="0"/>
                                <a:pt x="97265" y="270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1"/>
                      <wps:cNvSpPr/>
                      <wps:spPr>
                        <a:xfrm>
                          <a:off x="6015359" y="874919"/>
                          <a:ext cx="34793" cy="478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3" h="47891">
                              <a:moveTo>
                                <a:pt x="0" y="0"/>
                              </a:moveTo>
                              <a:cubicBezTo>
                                <a:pt x="6545" y="1792"/>
                                <a:pt x="2502" y="946"/>
                                <a:pt x="9949" y="11116"/>
                              </a:cubicBezTo>
                              <a:cubicBezTo>
                                <a:pt x="13153" y="15483"/>
                                <a:pt x="14598" y="18424"/>
                                <a:pt x="16923" y="23756"/>
                              </a:cubicBezTo>
                              <a:cubicBezTo>
                                <a:pt x="24493" y="41094"/>
                                <a:pt x="33684" y="33890"/>
                                <a:pt x="34793" y="45742"/>
                              </a:cubicBezTo>
                              <a:cubicBezTo>
                                <a:pt x="20779" y="46523"/>
                                <a:pt x="14342" y="47891"/>
                                <a:pt x="6490" y="33333"/>
                              </a:cubicBezTo>
                              <a:cubicBezTo>
                                <a:pt x="122" y="21520"/>
                                <a:pt x="151" y="141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4" name="Shape 62"/>
                      <wps:cNvSpPr/>
                      <wps:spPr>
                        <a:xfrm>
                          <a:off x="6076253" y="641917"/>
                          <a:ext cx="66361" cy="151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61" h="151451">
                              <a:moveTo>
                                <a:pt x="66361" y="0"/>
                              </a:moveTo>
                              <a:cubicBezTo>
                                <a:pt x="66297" y="14846"/>
                                <a:pt x="23868" y="56138"/>
                                <a:pt x="29840" y="111302"/>
                              </a:cubicBezTo>
                              <a:cubicBezTo>
                                <a:pt x="31655" y="127915"/>
                                <a:pt x="35820" y="136797"/>
                                <a:pt x="39304" y="151451"/>
                              </a:cubicBezTo>
                              <a:cubicBezTo>
                                <a:pt x="28304" y="151409"/>
                                <a:pt x="29991" y="151254"/>
                                <a:pt x="24285" y="146179"/>
                              </a:cubicBezTo>
                              <a:cubicBezTo>
                                <a:pt x="20879" y="143151"/>
                                <a:pt x="16840" y="140929"/>
                                <a:pt x="13324" y="138164"/>
                              </a:cubicBezTo>
                              <a:cubicBezTo>
                                <a:pt x="0" y="127710"/>
                                <a:pt x="2246" y="110530"/>
                                <a:pt x="2246" y="93809"/>
                              </a:cubicBezTo>
                              <a:cubicBezTo>
                                <a:pt x="2246" y="71935"/>
                                <a:pt x="15393" y="52704"/>
                                <a:pt x="25923" y="38689"/>
                              </a:cubicBezTo>
                              <a:cubicBezTo>
                                <a:pt x="32964" y="29314"/>
                                <a:pt x="57172" y="3089"/>
                                <a:pt x="6636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5" name="Shape 63"/>
                      <wps:cNvSpPr/>
                      <wps:spPr>
                        <a:xfrm>
                          <a:off x="5604264" y="656310"/>
                          <a:ext cx="34423" cy="24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3" h="24457">
                              <a:moveTo>
                                <a:pt x="34423" y="0"/>
                              </a:moveTo>
                              <a:cubicBezTo>
                                <a:pt x="34261" y="5626"/>
                                <a:pt x="29663" y="13226"/>
                                <a:pt x="24275" y="17315"/>
                              </a:cubicBezTo>
                              <a:cubicBezTo>
                                <a:pt x="14868" y="24457"/>
                                <a:pt x="11232" y="22752"/>
                                <a:pt x="2430" y="21124"/>
                              </a:cubicBezTo>
                              <a:lnTo>
                                <a:pt x="0" y="14230"/>
                              </a:lnTo>
                              <a:lnTo>
                                <a:pt x="344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6" name="Shape 64"/>
                      <wps:cNvSpPr/>
                      <wps:spPr>
                        <a:xfrm>
                          <a:off x="5275627" y="611497"/>
                          <a:ext cx="53863" cy="444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63" h="44442">
                              <a:moveTo>
                                <a:pt x="13963" y="1713"/>
                              </a:moveTo>
                              <a:cubicBezTo>
                                <a:pt x="28696" y="0"/>
                                <a:pt x="46493" y="8808"/>
                                <a:pt x="53863" y="19475"/>
                              </a:cubicBezTo>
                              <a:cubicBezTo>
                                <a:pt x="50835" y="25391"/>
                                <a:pt x="40805" y="34060"/>
                                <a:pt x="31967" y="37649"/>
                              </a:cubicBezTo>
                              <a:cubicBezTo>
                                <a:pt x="21812" y="41781"/>
                                <a:pt x="8283" y="44442"/>
                                <a:pt x="0" y="40086"/>
                              </a:cubicBezTo>
                              <a:cubicBezTo>
                                <a:pt x="3877" y="30131"/>
                                <a:pt x="12884" y="20005"/>
                                <a:pt x="13963" y="171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7" name="Shape 65"/>
                      <wps:cNvSpPr/>
                      <wps:spPr>
                        <a:xfrm>
                          <a:off x="5125715" y="590085"/>
                          <a:ext cx="38063" cy="37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63" h="37514">
                              <a:moveTo>
                                <a:pt x="12142" y="584"/>
                              </a:moveTo>
                              <a:cubicBezTo>
                                <a:pt x="20503" y="0"/>
                                <a:pt x="34129" y="4192"/>
                                <a:pt x="38063" y="14342"/>
                              </a:cubicBezTo>
                              <a:cubicBezTo>
                                <a:pt x="13465" y="22301"/>
                                <a:pt x="24790" y="31503"/>
                                <a:pt x="15804" y="37514"/>
                              </a:cubicBezTo>
                              <a:lnTo>
                                <a:pt x="8612" y="30685"/>
                              </a:lnTo>
                              <a:cubicBezTo>
                                <a:pt x="3071" y="24108"/>
                                <a:pt x="0" y="9662"/>
                                <a:pt x="6088" y="2717"/>
                              </a:cubicBezTo>
                              <a:cubicBezTo>
                                <a:pt x="7152" y="1505"/>
                                <a:pt x="9354" y="779"/>
                                <a:pt x="12142" y="5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8" name="Shape 66"/>
                      <wps:cNvSpPr/>
                      <wps:spPr>
                        <a:xfrm>
                          <a:off x="5014598" y="463940"/>
                          <a:ext cx="48730" cy="53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30" h="53344">
                              <a:moveTo>
                                <a:pt x="31144" y="0"/>
                              </a:moveTo>
                              <a:cubicBezTo>
                                <a:pt x="39863" y="6465"/>
                                <a:pt x="48730" y="20559"/>
                                <a:pt x="44687" y="23840"/>
                              </a:cubicBezTo>
                              <a:cubicBezTo>
                                <a:pt x="41307" y="26579"/>
                                <a:pt x="34741" y="29776"/>
                                <a:pt x="25020" y="37030"/>
                              </a:cubicBezTo>
                              <a:cubicBezTo>
                                <a:pt x="15332" y="44265"/>
                                <a:pt x="15599" y="47368"/>
                                <a:pt x="10033" y="53344"/>
                              </a:cubicBezTo>
                              <a:cubicBezTo>
                                <a:pt x="0" y="45925"/>
                                <a:pt x="4827" y="29483"/>
                                <a:pt x="8273" y="21982"/>
                              </a:cubicBezTo>
                              <a:cubicBezTo>
                                <a:pt x="10839" y="16373"/>
                                <a:pt x="24412" y="3546"/>
                                <a:pt x="31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9" name="Shape 67"/>
                      <wps:cNvSpPr/>
                      <wps:spPr>
                        <a:xfrm>
                          <a:off x="5051174" y="379398"/>
                          <a:ext cx="622818" cy="3312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818" h="331254">
                              <a:moveTo>
                                <a:pt x="171372" y="790"/>
                              </a:moveTo>
                              <a:cubicBezTo>
                                <a:pt x="174306" y="0"/>
                                <a:pt x="177178" y="324"/>
                                <a:pt x="179770" y="2440"/>
                              </a:cubicBezTo>
                              <a:cubicBezTo>
                                <a:pt x="184565" y="6346"/>
                                <a:pt x="187513" y="13902"/>
                                <a:pt x="184946" y="19702"/>
                              </a:cubicBezTo>
                              <a:cubicBezTo>
                                <a:pt x="181983" y="26409"/>
                                <a:pt x="173593" y="25761"/>
                                <a:pt x="175320" y="34354"/>
                              </a:cubicBezTo>
                              <a:cubicBezTo>
                                <a:pt x="178716" y="35484"/>
                                <a:pt x="179917" y="35149"/>
                                <a:pt x="183863" y="35189"/>
                              </a:cubicBezTo>
                              <a:cubicBezTo>
                                <a:pt x="187460" y="46284"/>
                                <a:pt x="191406" y="58178"/>
                                <a:pt x="193741" y="69511"/>
                              </a:cubicBezTo>
                              <a:cubicBezTo>
                                <a:pt x="196747" y="84128"/>
                                <a:pt x="194016" y="91288"/>
                                <a:pt x="195242" y="99237"/>
                              </a:cubicBezTo>
                              <a:cubicBezTo>
                                <a:pt x="198476" y="99881"/>
                                <a:pt x="203407" y="102153"/>
                                <a:pt x="206774" y="103474"/>
                              </a:cubicBezTo>
                              <a:cubicBezTo>
                                <a:pt x="225631" y="110858"/>
                                <a:pt x="244080" y="118216"/>
                                <a:pt x="262384" y="126291"/>
                              </a:cubicBezTo>
                              <a:cubicBezTo>
                                <a:pt x="277140" y="132795"/>
                                <a:pt x="276192" y="129995"/>
                                <a:pt x="279991" y="141590"/>
                              </a:cubicBezTo>
                              <a:cubicBezTo>
                                <a:pt x="292021" y="139406"/>
                                <a:pt x="298793" y="139265"/>
                                <a:pt x="302710" y="149724"/>
                              </a:cubicBezTo>
                              <a:cubicBezTo>
                                <a:pt x="311555" y="149414"/>
                                <a:pt x="325678" y="147490"/>
                                <a:pt x="329854" y="152877"/>
                              </a:cubicBezTo>
                              <a:cubicBezTo>
                                <a:pt x="333735" y="157884"/>
                                <a:pt x="331543" y="161016"/>
                                <a:pt x="339232" y="161948"/>
                              </a:cubicBezTo>
                              <a:cubicBezTo>
                                <a:pt x="344113" y="162547"/>
                                <a:pt x="347563" y="162327"/>
                                <a:pt x="352358" y="163403"/>
                              </a:cubicBezTo>
                              <a:cubicBezTo>
                                <a:pt x="352303" y="166862"/>
                                <a:pt x="350724" y="167362"/>
                                <a:pt x="349668" y="170963"/>
                              </a:cubicBezTo>
                              <a:cubicBezTo>
                                <a:pt x="362902" y="175413"/>
                                <a:pt x="389042" y="175297"/>
                                <a:pt x="405735" y="176075"/>
                              </a:cubicBezTo>
                              <a:cubicBezTo>
                                <a:pt x="420844" y="176789"/>
                                <a:pt x="447959" y="178188"/>
                                <a:pt x="459274" y="183988"/>
                              </a:cubicBezTo>
                              <a:lnTo>
                                <a:pt x="456498" y="194590"/>
                              </a:lnTo>
                              <a:lnTo>
                                <a:pt x="488765" y="188186"/>
                              </a:lnTo>
                              <a:cubicBezTo>
                                <a:pt x="488099" y="193913"/>
                                <a:pt x="485737" y="192873"/>
                                <a:pt x="487347" y="200569"/>
                              </a:cubicBezTo>
                              <a:cubicBezTo>
                                <a:pt x="493211" y="197498"/>
                                <a:pt x="515498" y="186576"/>
                                <a:pt x="522462" y="190601"/>
                              </a:cubicBezTo>
                              <a:cubicBezTo>
                                <a:pt x="525705" y="193664"/>
                                <a:pt x="524477" y="196368"/>
                                <a:pt x="524852" y="200818"/>
                              </a:cubicBezTo>
                              <a:cubicBezTo>
                                <a:pt x="539100" y="196432"/>
                                <a:pt x="549508" y="192541"/>
                                <a:pt x="564362" y="192865"/>
                              </a:cubicBezTo>
                              <a:cubicBezTo>
                                <a:pt x="561496" y="196850"/>
                                <a:pt x="559171" y="200328"/>
                                <a:pt x="559430" y="206477"/>
                              </a:cubicBezTo>
                              <a:cubicBezTo>
                                <a:pt x="569563" y="203824"/>
                                <a:pt x="575054" y="203910"/>
                                <a:pt x="584975" y="202651"/>
                              </a:cubicBezTo>
                              <a:lnTo>
                                <a:pt x="582124" y="211071"/>
                              </a:lnTo>
                              <a:cubicBezTo>
                                <a:pt x="590026" y="209317"/>
                                <a:pt x="604599" y="208147"/>
                                <a:pt x="609681" y="212413"/>
                              </a:cubicBezTo>
                              <a:lnTo>
                                <a:pt x="601341" y="216086"/>
                              </a:lnTo>
                              <a:cubicBezTo>
                                <a:pt x="603710" y="222144"/>
                                <a:pt x="605600" y="219564"/>
                                <a:pt x="612073" y="219693"/>
                              </a:cubicBezTo>
                              <a:cubicBezTo>
                                <a:pt x="616439" y="219783"/>
                                <a:pt x="619938" y="222166"/>
                                <a:pt x="622818" y="224052"/>
                              </a:cubicBezTo>
                              <a:cubicBezTo>
                                <a:pt x="622740" y="224287"/>
                                <a:pt x="622573" y="224597"/>
                                <a:pt x="622495" y="224740"/>
                              </a:cubicBezTo>
                              <a:lnTo>
                                <a:pt x="619914" y="229143"/>
                              </a:lnTo>
                              <a:cubicBezTo>
                                <a:pt x="610384" y="242891"/>
                                <a:pt x="585310" y="264224"/>
                                <a:pt x="567159" y="268347"/>
                              </a:cubicBezTo>
                              <a:cubicBezTo>
                                <a:pt x="562281" y="269455"/>
                                <a:pt x="558104" y="269865"/>
                                <a:pt x="553195" y="270071"/>
                              </a:cubicBezTo>
                              <a:cubicBezTo>
                                <a:pt x="548791" y="270247"/>
                                <a:pt x="543993" y="269426"/>
                                <a:pt x="539518" y="270297"/>
                              </a:cubicBezTo>
                              <a:cubicBezTo>
                                <a:pt x="535489" y="275190"/>
                                <a:pt x="533326" y="285720"/>
                                <a:pt x="537599" y="294320"/>
                              </a:cubicBezTo>
                              <a:cubicBezTo>
                                <a:pt x="541166" y="301510"/>
                                <a:pt x="548532" y="308022"/>
                                <a:pt x="552550" y="315287"/>
                              </a:cubicBezTo>
                              <a:cubicBezTo>
                                <a:pt x="539792" y="319449"/>
                                <a:pt x="535829" y="316213"/>
                                <a:pt x="527476" y="305066"/>
                              </a:cubicBezTo>
                              <a:cubicBezTo>
                                <a:pt x="524395" y="300951"/>
                                <a:pt x="521932" y="297305"/>
                                <a:pt x="519354" y="292722"/>
                              </a:cubicBezTo>
                              <a:cubicBezTo>
                                <a:pt x="515675" y="286191"/>
                                <a:pt x="517054" y="284240"/>
                                <a:pt x="508903" y="285025"/>
                              </a:cubicBezTo>
                              <a:cubicBezTo>
                                <a:pt x="509570" y="291948"/>
                                <a:pt x="508742" y="298724"/>
                                <a:pt x="509825" y="305621"/>
                              </a:cubicBezTo>
                              <a:cubicBezTo>
                                <a:pt x="511067" y="313466"/>
                                <a:pt x="515337" y="321515"/>
                                <a:pt x="517270" y="329770"/>
                              </a:cubicBezTo>
                              <a:cubicBezTo>
                                <a:pt x="502618" y="331254"/>
                                <a:pt x="490631" y="316799"/>
                                <a:pt x="483102" y="303831"/>
                              </a:cubicBezTo>
                              <a:cubicBezTo>
                                <a:pt x="479073" y="296884"/>
                                <a:pt x="475600" y="289627"/>
                                <a:pt x="471899" y="282386"/>
                              </a:cubicBezTo>
                              <a:cubicBezTo>
                                <a:pt x="470182" y="279024"/>
                                <a:pt x="467990" y="274967"/>
                                <a:pt x="466150" y="271796"/>
                              </a:cubicBezTo>
                              <a:cubicBezTo>
                                <a:pt x="464451" y="268847"/>
                                <a:pt x="462690" y="265341"/>
                                <a:pt x="459637" y="263710"/>
                              </a:cubicBezTo>
                              <a:cubicBezTo>
                                <a:pt x="454893" y="267659"/>
                                <a:pt x="460203" y="269588"/>
                                <a:pt x="463976" y="276490"/>
                              </a:cubicBezTo>
                              <a:cubicBezTo>
                                <a:pt x="466801" y="281648"/>
                                <a:pt x="468980" y="287127"/>
                                <a:pt x="470693" y="292751"/>
                              </a:cubicBezTo>
                              <a:cubicBezTo>
                                <a:pt x="472696" y="299393"/>
                                <a:pt x="477803" y="313156"/>
                                <a:pt x="471477" y="317781"/>
                              </a:cubicBezTo>
                              <a:cubicBezTo>
                                <a:pt x="463018" y="314816"/>
                                <a:pt x="457381" y="301362"/>
                                <a:pt x="453205" y="292225"/>
                              </a:cubicBezTo>
                              <a:cubicBezTo>
                                <a:pt x="449889" y="284990"/>
                                <a:pt x="443769" y="269109"/>
                                <a:pt x="434089" y="266612"/>
                              </a:cubicBezTo>
                              <a:cubicBezTo>
                                <a:pt x="436713" y="273715"/>
                                <a:pt x="439795" y="281444"/>
                                <a:pt x="439863" y="288813"/>
                              </a:cubicBezTo>
                              <a:cubicBezTo>
                                <a:pt x="425211" y="286548"/>
                                <a:pt x="410191" y="261018"/>
                                <a:pt x="401461" y="249130"/>
                              </a:cubicBezTo>
                              <a:cubicBezTo>
                                <a:pt x="396353" y="242149"/>
                                <a:pt x="396314" y="237005"/>
                                <a:pt x="387137" y="237473"/>
                              </a:cubicBezTo>
                              <a:cubicBezTo>
                                <a:pt x="398798" y="264681"/>
                                <a:pt x="400476" y="265272"/>
                                <a:pt x="407642" y="291699"/>
                              </a:cubicBezTo>
                              <a:cubicBezTo>
                                <a:pt x="387800" y="302234"/>
                                <a:pt x="363035" y="261052"/>
                                <a:pt x="354640" y="248787"/>
                              </a:cubicBezTo>
                              <a:cubicBezTo>
                                <a:pt x="344733" y="234301"/>
                                <a:pt x="334030" y="218054"/>
                                <a:pt x="322201" y="204713"/>
                              </a:cubicBezTo>
                              <a:cubicBezTo>
                                <a:pt x="305770" y="186180"/>
                                <a:pt x="305996" y="197628"/>
                                <a:pt x="302592" y="200504"/>
                              </a:cubicBezTo>
                              <a:cubicBezTo>
                                <a:pt x="296128" y="196364"/>
                                <a:pt x="288156" y="192833"/>
                                <a:pt x="281398" y="189258"/>
                              </a:cubicBezTo>
                              <a:cubicBezTo>
                                <a:pt x="275087" y="185928"/>
                                <a:pt x="265720" y="182695"/>
                                <a:pt x="257545" y="189111"/>
                              </a:cubicBezTo>
                              <a:cubicBezTo>
                                <a:pt x="270054" y="200810"/>
                                <a:pt x="285682" y="197142"/>
                                <a:pt x="292630" y="220262"/>
                              </a:cubicBezTo>
                              <a:lnTo>
                                <a:pt x="280545" y="223156"/>
                              </a:lnTo>
                              <a:lnTo>
                                <a:pt x="281830" y="230589"/>
                              </a:lnTo>
                              <a:cubicBezTo>
                                <a:pt x="280210" y="230557"/>
                                <a:pt x="269568" y="226288"/>
                                <a:pt x="267488" y="225582"/>
                              </a:cubicBezTo>
                              <a:cubicBezTo>
                                <a:pt x="254812" y="221280"/>
                                <a:pt x="233630" y="215088"/>
                                <a:pt x="220749" y="214034"/>
                              </a:cubicBezTo>
                              <a:cubicBezTo>
                                <a:pt x="215573" y="197606"/>
                                <a:pt x="220051" y="199845"/>
                                <a:pt x="234076" y="187393"/>
                              </a:cubicBezTo>
                              <a:cubicBezTo>
                                <a:pt x="238173" y="183756"/>
                                <a:pt x="244743" y="172345"/>
                                <a:pt x="241902" y="165951"/>
                              </a:cubicBezTo>
                              <a:cubicBezTo>
                                <a:pt x="235729" y="166154"/>
                                <a:pt x="234188" y="171391"/>
                                <a:pt x="228374" y="173447"/>
                              </a:cubicBezTo>
                              <a:cubicBezTo>
                                <a:pt x="224915" y="162971"/>
                                <a:pt x="231834" y="165585"/>
                                <a:pt x="225915" y="157847"/>
                              </a:cubicBezTo>
                              <a:cubicBezTo>
                                <a:pt x="224738" y="159180"/>
                                <a:pt x="225411" y="158371"/>
                                <a:pt x="224482" y="159839"/>
                              </a:cubicBezTo>
                              <a:cubicBezTo>
                                <a:pt x="222534" y="162852"/>
                                <a:pt x="221289" y="165969"/>
                                <a:pt x="218139" y="168716"/>
                              </a:cubicBezTo>
                              <a:cubicBezTo>
                                <a:pt x="215345" y="171165"/>
                                <a:pt x="206072" y="173994"/>
                                <a:pt x="202314" y="172719"/>
                              </a:cubicBezTo>
                              <a:cubicBezTo>
                                <a:pt x="196449" y="169713"/>
                                <a:pt x="195326" y="149183"/>
                                <a:pt x="178985" y="149384"/>
                              </a:cubicBezTo>
                              <a:cubicBezTo>
                                <a:pt x="177769" y="155663"/>
                                <a:pt x="180296" y="156566"/>
                                <a:pt x="174470" y="160624"/>
                              </a:cubicBezTo>
                              <a:cubicBezTo>
                                <a:pt x="169967" y="155987"/>
                                <a:pt x="168214" y="152023"/>
                                <a:pt x="163171" y="147599"/>
                              </a:cubicBezTo>
                              <a:cubicBezTo>
                                <a:pt x="158707" y="143690"/>
                                <a:pt x="155495" y="139672"/>
                                <a:pt x="148317" y="141537"/>
                              </a:cubicBezTo>
                              <a:cubicBezTo>
                                <a:pt x="153221" y="149659"/>
                                <a:pt x="159941" y="153399"/>
                                <a:pt x="163318" y="164403"/>
                              </a:cubicBezTo>
                              <a:cubicBezTo>
                                <a:pt x="166644" y="175225"/>
                                <a:pt x="168304" y="183800"/>
                                <a:pt x="155628" y="186586"/>
                              </a:cubicBezTo>
                              <a:cubicBezTo>
                                <a:pt x="149912" y="178292"/>
                                <a:pt x="138730" y="169275"/>
                                <a:pt x="127663" y="169329"/>
                              </a:cubicBezTo>
                              <a:cubicBezTo>
                                <a:pt x="129637" y="178682"/>
                                <a:pt x="138571" y="186282"/>
                                <a:pt x="134205" y="195400"/>
                              </a:cubicBezTo>
                              <a:cubicBezTo>
                                <a:pt x="129651" y="195389"/>
                                <a:pt x="127855" y="194284"/>
                                <a:pt x="122689" y="196725"/>
                              </a:cubicBezTo>
                              <a:cubicBezTo>
                                <a:pt x="123905" y="201570"/>
                                <a:pt x="129068" y="198801"/>
                                <a:pt x="131030" y="212046"/>
                              </a:cubicBezTo>
                              <a:cubicBezTo>
                                <a:pt x="120956" y="213918"/>
                                <a:pt x="121148" y="210282"/>
                                <a:pt x="113850" y="206542"/>
                              </a:cubicBezTo>
                              <a:cubicBezTo>
                                <a:pt x="108807" y="203954"/>
                                <a:pt x="103836" y="201138"/>
                                <a:pt x="98251" y="198903"/>
                              </a:cubicBezTo>
                              <a:cubicBezTo>
                                <a:pt x="81745" y="192278"/>
                                <a:pt x="73668" y="190306"/>
                                <a:pt x="69448" y="178602"/>
                              </a:cubicBezTo>
                              <a:cubicBezTo>
                                <a:pt x="83114" y="166092"/>
                                <a:pt x="79208" y="158666"/>
                                <a:pt x="103237" y="160869"/>
                              </a:cubicBezTo>
                              <a:cubicBezTo>
                                <a:pt x="101603" y="151699"/>
                                <a:pt x="97427" y="148986"/>
                                <a:pt x="102075" y="142523"/>
                              </a:cubicBezTo>
                              <a:cubicBezTo>
                                <a:pt x="105700" y="137509"/>
                                <a:pt x="109037" y="136316"/>
                                <a:pt x="113336" y="131808"/>
                              </a:cubicBezTo>
                              <a:cubicBezTo>
                                <a:pt x="109524" y="123775"/>
                                <a:pt x="97917" y="127784"/>
                                <a:pt x="85047" y="121059"/>
                              </a:cubicBezTo>
                              <a:cubicBezTo>
                                <a:pt x="75960" y="116311"/>
                                <a:pt x="82638" y="96630"/>
                                <a:pt x="66582" y="95204"/>
                              </a:cubicBezTo>
                              <a:cubicBezTo>
                                <a:pt x="68531" y="101951"/>
                                <a:pt x="70067" y="106822"/>
                                <a:pt x="69261" y="113532"/>
                              </a:cubicBezTo>
                              <a:cubicBezTo>
                                <a:pt x="68462" y="120131"/>
                                <a:pt x="66745" y="122107"/>
                                <a:pt x="60125" y="125898"/>
                              </a:cubicBezTo>
                              <a:cubicBezTo>
                                <a:pt x="58879" y="124984"/>
                                <a:pt x="59893" y="125937"/>
                                <a:pt x="58245" y="124145"/>
                              </a:cubicBezTo>
                              <a:cubicBezTo>
                                <a:pt x="58123" y="124008"/>
                                <a:pt x="56956" y="122529"/>
                                <a:pt x="56754" y="122255"/>
                              </a:cubicBezTo>
                              <a:cubicBezTo>
                                <a:pt x="53202" y="117439"/>
                                <a:pt x="52484" y="115412"/>
                                <a:pt x="44810" y="116715"/>
                              </a:cubicBezTo>
                              <a:cubicBezTo>
                                <a:pt x="49054" y="126190"/>
                                <a:pt x="52362" y="132558"/>
                                <a:pt x="40756" y="136475"/>
                              </a:cubicBezTo>
                              <a:cubicBezTo>
                                <a:pt x="28397" y="129840"/>
                                <a:pt x="33603" y="130419"/>
                                <a:pt x="29848" y="115775"/>
                              </a:cubicBezTo>
                              <a:cubicBezTo>
                                <a:pt x="23696" y="91741"/>
                                <a:pt x="0" y="76769"/>
                                <a:pt x="2945" y="60681"/>
                              </a:cubicBezTo>
                              <a:cubicBezTo>
                                <a:pt x="8640" y="29670"/>
                                <a:pt x="80140" y="64842"/>
                                <a:pt x="93061" y="74354"/>
                              </a:cubicBezTo>
                              <a:cubicBezTo>
                                <a:pt x="92466" y="79195"/>
                                <a:pt x="90062" y="78195"/>
                                <a:pt x="91142" y="84246"/>
                              </a:cubicBezTo>
                              <a:cubicBezTo>
                                <a:pt x="102943" y="81525"/>
                                <a:pt x="111078" y="84815"/>
                                <a:pt x="121241" y="88486"/>
                              </a:cubicBezTo>
                              <a:cubicBezTo>
                                <a:pt x="124514" y="97642"/>
                                <a:pt x="122310" y="95636"/>
                                <a:pt x="120607" y="102012"/>
                              </a:cubicBezTo>
                              <a:cubicBezTo>
                                <a:pt x="127865" y="100346"/>
                                <a:pt x="134150" y="99121"/>
                                <a:pt x="141516" y="98790"/>
                              </a:cubicBezTo>
                              <a:cubicBezTo>
                                <a:pt x="147345" y="98527"/>
                                <a:pt x="154724" y="100458"/>
                                <a:pt x="159114" y="99679"/>
                              </a:cubicBezTo>
                              <a:cubicBezTo>
                                <a:pt x="161075" y="92908"/>
                                <a:pt x="158969" y="92087"/>
                                <a:pt x="153831" y="86183"/>
                              </a:cubicBezTo>
                              <a:cubicBezTo>
                                <a:pt x="150707" y="82576"/>
                                <a:pt x="133326" y="68291"/>
                                <a:pt x="134150" y="64086"/>
                              </a:cubicBezTo>
                              <a:cubicBezTo>
                                <a:pt x="135476" y="57283"/>
                                <a:pt x="140826" y="59698"/>
                                <a:pt x="134694" y="51738"/>
                              </a:cubicBezTo>
                              <a:cubicBezTo>
                                <a:pt x="123974" y="54719"/>
                                <a:pt x="122094" y="59665"/>
                                <a:pt x="114106" y="54913"/>
                              </a:cubicBezTo>
                              <a:cubicBezTo>
                                <a:pt x="108649" y="51681"/>
                                <a:pt x="106147" y="39030"/>
                                <a:pt x="107766" y="35279"/>
                              </a:cubicBezTo>
                              <a:cubicBezTo>
                                <a:pt x="113080" y="22995"/>
                                <a:pt x="140127" y="28907"/>
                                <a:pt x="149151" y="19690"/>
                              </a:cubicBezTo>
                              <a:cubicBezTo>
                                <a:pt x="153207" y="15559"/>
                                <a:pt x="162570" y="3160"/>
                                <a:pt x="171372" y="79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0" name="Shape 68"/>
                      <wps:cNvSpPr/>
                      <wps:spPr>
                        <a:xfrm>
                          <a:off x="5148143" y="361948"/>
                          <a:ext cx="58889" cy="37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89" h="37101">
                              <a:moveTo>
                                <a:pt x="30387" y="249"/>
                              </a:moveTo>
                              <a:cubicBezTo>
                                <a:pt x="40425" y="995"/>
                                <a:pt x="44119" y="4614"/>
                                <a:pt x="51024" y="7006"/>
                              </a:cubicBezTo>
                              <a:cubicBezTo>
                                <a:pt x="58889" y="9727"/>
                                <a:pt x="56844" y="14383"/>
                                <a:pt x="52250" y="18684"/>
                              </a:cubicBezTo>
                              <a:cubicBezTo>
                                <a:pt x="47333" y="23281"/>
                                <a:pt x="29031" y="37101"/>
                                <a:pt x="22112" y="32026"/>
                              </a:cubicBezTo>
                              <a:cubicBezTo>
                                <a:pt x="19232" y="29906"/>
                                <a:pt x="15380" y="21233"/>
                                <a:pt x="12254" y="17935"/>
                              </a:cubicBezTo>
                              <a:cubicBezTo>
                                <a:pt x="8216" y="13684"/>
                                <a:pt x="2282" y="13406"/>
                                <a:pt x="0" y="7802"/>
                              </a:cubicBezTo>
                              <a:cubicBezTo>
                                <a:pt x="1664" y="5443"/>
                                <a:pt x="4432" y="4227"/>
                                <a:pt x="7758" y="2966"/>
                              </a:cubicBezTo>
                              <a:cubicBezTo>
                                <a:pt x="11448" y="1559"/>
                                <a:pt x="13918" y="1034"/>
                                <a:pt x="17882" y="612"/>
                              </a:cubicBezTo>
                              <a:cubicBezTo>
                                <a:pt x="22991" y="71"/>
                                <a:pt x="27042" y="0"/>
                                <a:pt x="30387" y="24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" name="Shape 69"/>
                      <wps:cNvSpPr/>
                      <wps:spPr>
                        <a:xfrm>
                          <a:off x="292442" y="755748"/>
                          <a:ext cx="308232" cy="160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32" h="160282">
                              <a:moveTo>
                                <a:pt x="189652" y="0"/>
                              </a:moveTo>
                              <a:lnTo>
                                <a:pt x="130449" y="70240"/>
                              </a:lnTo>
                              <a:lnTo>
                                <a:pt x="262217" y="953"/>
                              </a:lnTo>
                              <a:lnTo>
                                <a:pt x="308232" y="11563"/>
                              </a:lnTo>
                              <a:lnTo>
                                <a:pt x="180727" y="78015"/>
                              </a:lnTo>
                              <a:lnTo>
                                <a:pt x="193843" y="149558"/>
                              </a:lnTo>
                              <a:lnTo>
                                <a:pt x="127127" y="160282"/>
                              </a:lnTo>
                              <a:lnTo>
                                <a:pt x="118167" y="84813"/>
                              </a:lnTo>
                              <a:lnTo>
                                <a:pt x="59310" y="154649"/>
                              </a:lnTo>
                              <a:lnTo>
                                <a:pt x="0" y="158234"/>
                              </a:lnTo>
                              <a:lnTo>
                                <a:pt x="129863" y="4148"/>
                              </a:lnTo>
                              <a:lnTo>
                                <a:pt x="1896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" name="Shape 70"/>
                      <wps:cNvSpPr/>
                      <wps:spPr>
                        <a:xfrm>
                          <a:off x="501961" y="796205"/>
                          <a:ext cx="205222" cy="118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22" h="118933">
                              <a:moveTo>
                                <a:pt x="149861" y="0"/>
                              </a:moveTo>
                              <a:lnTo>
                                <a:pt x="133924" y="18908"/>
                              </a:lnTo>
                              <a:cubicBezTo>
                                <a:pt x="142864" y="13212"/>
                                <a:pt x="152659" y="8763"/>
                                <a:pt x="163322" y="5606"/>
                              </a:cubicBezTo>
                              <a:cubicBezTo>
                                <a:pt x="173975" y="2412"/>
                                <a:pt x="184012" y="846"/>
                                <a:pt x="193415" y="871"/>
                              </a:cubicBezTo>
                              <a:cubicBezTo>
                                <a:pt x="196698" y="883"/>
                                <a:pt x="199325" y="984"/>
                                <a:pt x="201223" y="1209"/>
                              </a:cubicBezTo>
                              <a:cubicBezTo>
                                <a:pt x="203109" y="1401"/>
                                <a:pt x="204484" y="1559"/>
                                <a:pt x="205222" y="1690"/>
                              </a:cubicBezTo>
                              <a:lnTo>
                                <a:pt x="158962" y="37373"/>
                              </a:lnTo>
                              <a:cubicBezTo>
                                <a:pt x="158624" y="37246"/>
                                <a:pt x="157867" y="37088"/>
                                <a:pt x="156647" y="36896"/>
                              </a:cubicBezTo>
                              <a:cubicBezTo>
                                <a:pt x="155434" y="36706"/>
                                <a:pt x="153645" y="36609"/>
                                <a:pt x="151345" y="36602"/>
                              </a:cubicBezTo>
                              <a:cubicBezTo>
                                <a:pt x="148015" y="36590"/>
                                <a:pt x="144063" y="36955"/>
                                <a:pt x="139479" y="37693"/>
                              </a:cubicBezTo>
                              <a:cubicBezTo>
                                <a:pt x="130900" y="39168"/>
                                <a:pt x="123697" y="41966"/>
                                <a:pt x="118045" y="45983"/>
                              </a:cubicBezTo>
                              <a:cubicBezTo>
                                <a:pt x="112349" y="50000"/>
                                <a:pt x="106467" y="55397"/>
                                <a:pt x="100401" y="62169"/>
                              </a:cubicBezTo>
                              <a:cubicBezTo>
                                <a:pt x="99710" y="63414"/>
                                <a:pt x="98252" y="65351"/>
                                <a:pt x="96041" y="67972"/>
                              </a:cubicBezTo>
                              <a:lnTo>
                                <a:pt x="55963" y="115529"/>
                              </a:lnTo>
                              <a:lnTo>
                                <a:pt x="0" y="118933"/>
                              </a:lnTo>
                              <a:lnTo>
                                <a:pt x="96732" y="4166"/>
                              </a:lnTo>
                              <a:lnTo>
                                <a:pt x="149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" name="Shape 71"/>
                      <wps:cNvSpPr/>
                      <wps:spPr>
                        <a:xfrm>
                          <a:off x="724943" y="907614"/>
                          <a:ext cx="6397" cy="7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7" h="7593">
                              <a:moveTo>
                                <a:pt x="6397" y="0"/>
                              </a:moveTo>
                              <a:lnTo>
                                <a:pt x="6397" y="7124"/>
                              </a:lnTo>
                              <a:lnTo>
                                <a:pt x="0" y="7593"/>
                              </a:lnTo>
                              <a:lnTo>
                                <a:pt x="6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4" name="Shape 72"/>
                      <wps:cNvSpPr/>
                      <wps:spPr>
                        <a:xfrm>
                          <a:off x="648889" y="841238"/>
                          <a:ext cx="82451" cy="75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51" h="75172">
                              <a:moveTo>
                                <a:pt x="82451" y="0"/>
                              </a:moveTo>
                              <a:lnTo>
                                <a:pt x="82451" y="22731"/>
                              </a:lnTo>
                              <a:lnTo>
                                <a:pt x="74402" y="24387"/>
                              </a:lnTo>
                              <a:cubicBezTo>
                                <a:pt x="67673" y="26935"/>
                                <a:pt x="62493" y="30236"/>
                                <a:pt x="58781" y="34322"/>
                              </a:cubicBezTo>
                              <a:cubicBezTo>
                                <a:pt x="55047" y="38754"/>
                                <a:pt x="54256" y="42379"/>
                                <a:pt x="56440" y="45170"/>
                              </a:cubicBezTo>
                              <a:cubicBezTo>
                                <a:pt x="58622" y="47959"/>
                                <a:pt x="63547" y="49349"/>
                                <a:pt x="71176" y="49371"/>
                              </a:cubicBezTo>
                              <a:lnTo>
                                <a:pt x="82451" y="47371"/>
                              </a:lnTo>
                              <a:lnTo>
                                <a:pt x="82451" y="65112"/>
                              </a:lnTo>
                              <a:lnTo>
                                <a:pt x="76147" y="67684"/>
                              </a:lnTo>
                              <a:cubicBezTo>
                                <a:pt x="71117" y="69484"/>
                                <a:pt x="65105" y="71187"/>
                                <a:pt x="58182" y="72698"/>
                              </a:cubicBezTo>
                              <a:cubicBezTo>
                                <a:pt x="51281" y="74244"/>
                                <a:pt x="44176" y="75072"/>
                                <a:pt x="36890" y="75172"/>
                              </a:cubicBezTo>
                              <a:cubicBezTo>
                                <a:pt x="28771" y="75151"/>
                                <a:pt x="21816" y="74224"/>
                                <a:pt x="16110" y="72393"/>
                              </a:cubicBezTo>
                              <a:cubicBezTo>
                                <a:pt x="10361" y="70564"/>
                                <a:pt x="6159" y="67892"/>
                                <a:pt x="3491" y="64411"/>
                              </a:cubicBezTo>
                              <a:cubicBezTo>
                                <a:pt x="795" y="60965"/>
                                <a:pt x="0" y="56739"/>
                                <a:pt x="1004" y="51800"/>
                              </a:cubicBezTo>
                              <a:cubicBezTo>
                                <a:pt x="2012" y="46861"/>
                                <a:pt x="5033" y="41426"/>
                                <a:pt x="10029" y="35500"/>
                              </a:cubicBezTo>
                              <a:cubicBezTo>
                                <a:pt x="16157" y="28228"/>
                                <a:pt x="24400" y="21618"/>
                                <a:pt x="34733" y="15740"/>
                              </a:cubicBezTo>
                              <a:cubicBezTo>
                                <a:pt x="45053" y="9824"/>
                                <a:pt x="56401" y="5228"/>
                                <a:pt x="68688" y="1883"/>
                              </a:cubicBezTo>
                              <a:lnTo>
                                <a:pt x="8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5" name="Shape 73"/>
                      <wps:cNvSpPr/>
                      <wps:spPr>
                        <a:xfrm>
                          <a:off x="714376" y="818801"/>
                          <a:ext cx="16964" cy="149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64" h="14928">
                              <a:moveTo>
                                <a:pt x="16964" y="0"/>
                              </a:moveTo>
                              <a:lnTo>
                                <a:pt x="16964" y="10881"/>
                              </a:lnTo>
                              <a:lnTo>
                                <a:pt x="11434" y="12018"/>
                              </a:lnTo>
                              <a:cubicBezTo>
                                <a:pt x="4493" y="13657"/>
                                <a:pt x="681" y="14650"/>
                                <a:pt x="0" y="14928"/>
                              </a:cubicBezTo>
                              <a:lnTo>
                                <a:pt x="169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6" name="Shape 74"/>
                      <wps:cNvSpPr/>
                      <wps:spPr>
                        <a:xfrm>
                          <a:off x="731340" y="796262"/>
                          <a:ext cx="118191" cy="11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1" h="118476">
                              <a:moveTo>
                                <a:pt x="73576" y="0"/>
                              </a:moveTo>
                              <a:cubicBezTo>
                                <a:pt x="85463" y="33"/>
                                <a:pt x="95345" y="1344"/>
                                <a:pt x="103093" y="3961"/>
                              </a:cubicBezTo>
                              <a:cubicBezTo>
                                <a:pt x="110919" y="6549"/>
                                <a:pt x="115505" y="10661"/>
                                <a:pt x="116849" y="16290"/>
                              </a:cubicBezTo>
                              <a:cubicBezTo>
                                <a:pt x="118191" y="21928"/>
                                <a:pt x="115307" y="28992"/>
                                <a:pt x="108180" y="37447"/>
                              </a:cubicBezTo>
                              <a:lnTo>
                                <a:pt x="42512" y="115364"/>
                              </a:lnTo>
                              <a:lnTo>
                                <a:pt x="0" y="118476"/>
                              </a:lnTo>
                              <a:lnTo>
                                <a:pt x="0" y="111352"/>
                              </a:lnTo>
                              <a:lnTo>
                                <a:pt x="1623" y="109426"/>
                              </a:lnTo>
                              <a:lnTo>
                                <a:pt x="0" y="110088"/>
                              </a:lnTo>
                              <a:lnTo>
                                <a:pt x="0" y="92346"/>
                              </a:lnTo>
                              <a:lnTo>
                                <a:pt x="8326" y="90869"/>
                              </a:lnTo>
                              <a:cubicBezTo>
                                <a:pt x="14850" y="88510"/>
                                <a:pt x="20058" y="85021"/>
                                <a:pt x="23979" y="80371"/>
                              </a:cubicBezTo>
                              <a:cubicBezTo>
                                <a:pt x="27554" y="76130"/>
                                <a:pt x="28184" y="72534"/>
                                <a:pt x="25786" y="69679"/>
                              </a:cubicBezTo>
                              <a:cubicBezTo>
                                <a:pt x="23370" y="66794"/>
                                <a:pt x="18680" y="65344"/>
                                <a:pt x="11585" y="65322"/>
                              </a:cubicBezTo>
                              <a:lnTo>
                                <a:pt x="0" y="67706"/>
                              </a:lnTo>
                              <a:lnTo>
                                <a:pt x="0" y="44975"/>
                              </a:lnTo>
                              <a:lnTo>
                                <a:pt x="22525" y="41894"/>
                              </a:lnTo>
                              <a:cubicBezTo>
                                <a:pt x="28969" y="42160"/>
                                <a:pt x="34167" y="42959"/>
                                <a:pt x="38091" y="44317"/>
                              </a:cubicBezTo>
                              <a:cubicBezTo>
                                <a:pt x="42019" y="45671"/>
                                <a:pt x="44906" y="47150"/>
                                <a:pt x="46695" y="48781"/>
                              </a:cubicBezTo>
                              <a:cubicBezTo>
                                <a:pt x="48499" y="50382"/>
                                <a:pt x="49352" y="51164"/>
                                <a:pt x="49125" y="51164"/>
                              </a:cubicBezTo>
                              <a:cubicBezTo>
                                <a:pt x="53020" y="46546"/>
                                <a:pt x="55537" y="42928"/>
                                <a:pt x="56638" y="40302"/>
                              </a:cubicBezTo>
                              <a:cubicBezTo>
                                <a:pt x="58449" y="36148"/>
                                <a:pt x="57880" y="33077"/>
                                <a:pt x="54946" y="31072"/>
                              </a:cubicBezTo>
                              <a:cubicBezTo>
                                <a:pt x="51991" y="29092"/>
                                <a:pt x="45424" y="28070"/>
                                <a:pt x="35265" y="28040"/>
                              </a:cubicBezTo>
                              <a:cubicBezTo>
                                <a:pt x="30344" y="28026"/>
                                <a:pt x="24041" y="28700"/>
                                <a:pt x="16365" y="30053"/>
                              </a:cubicBezTo>
                              <a:lnTo>
                                <a:pt x="0" y="33419"/>
                              </a:lnTo>
                              <a:lnTo>
                                <a:pt x="0" y="22539"/>
                              </a:lnTo>
                              <a:lnTo>
                                <a:pt x="19177" y="5663"/>
                              </a:lnTo>
                              <a:cubicBezTo>
                                <a:pt x="20013" y="5415"/>
                                <a:pt x="23972" y="4832"/>
                                <a:pt x="31039" y="3885"/>
                              </a:cubicBezTo>
                              <a:cubicBezTo>
                                <a:pt x="38062" y="2935"/>
                                <a:pt x="45500" y="2078"/>
                                <a:pt x="53255" y="1319"/>
                              </a:cubicBezTo>
                              <a:cubicBezTo>
                                <a:pt x="61009" y="559"/>
                                <a:pt x="67791" y="108"/>
                                <a:pt x="73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7" name="Shape 75"/>
                      <wps:cNvSpPr/>
                      <wps:spPr>
                        <a:xfrm>
                          <a:off x="831451" y="753560"/>
                          <a:ext cx="216454" cy="161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54" h="161574">
                              <a:moveTo>
                                <a:pt x="212768" y="25"/>
                              </a:moveTo>
                              <a:lnTo>
                                <a:pt x="216454" y="35"/>
                              </a:lnTo>
                              <a:lnTo>
                                <a:pt x="202663" y="32280"/>
                              </a:lnTo>
                              <a:cubicBezTo>
                                <a:pt x="199149" y="30642"/>
                                <a:pt x="194512" y="29814"/>
                                <a:pt x="188705" y="29797"/>
                              </a:cubicBezTo>
                              <a:cubicBezTo>
                                <a:pt x="181786" y="29779"/>
                                <a:pt x="174262" y="31262"/>
                                <a:pt x="166148" y="34239"/>
                              </a:cubicBezTo>
                              <a:cubicBezTo>
                                <a:pt x="158062" y="37188"/>
                                <a:pt x="151525" y="40985"/>
                                <a:pt x="146588" y="45630"/>
                              </a:cubicBezTo>
                              <a:cubicBezTo>
                                <a:pt x="146449" y="46008"/>
                                <a:pt x="146290" y="46354"/>
                                <a:pt x="146147" y="46634"/>
                              </a:cubicBezTo>
                              <a:cubicBezTo>
                                <a:pt x="145995" y="46915"/>
                                <a:pt x="145912" y="47070"/>
                                <a:pt x="145862" y="47130"/>
                              </a:cubicBezTo>
                              <a:lnTo>
                                <a:pt x="179130" y="47225"/>
                              </a:lnTo>
                              <a:lnTo>
                                <a:pt x="153248" y="77932"/>
                              </a:lnTo>
                              <a:lnTo>
                                <a:pt x="120997" y="77842"/>
                              </a:lnTo>
                              <a:lnTo>
                                <a:pt x="52860" y="158687"/>
                              </a:lnTo>
                              <a:lnTo>
                                <a:pt x="0" y="161574"/>
                              </a:lnTo>
                              <a:lnTo>
                                <a:pt x="70377" y="78073"/>
                              </a:lnTo>
                              <a:lnTo>
                                <a:pt x="43718" y="77997"/>
                              </a:lnTo>
                              <a:lnTo>
                                <a:pt x="81620" y="47325"/>
                              </a:lnTo>
                              <a:lnTo>
                                <a:pt x="96791" y="47368"/>
                              </a:lnTo>
                              <a:cubicBezTo>
                                <a:pt x="96970" y="47368"/>
                                <a:pt x="97128" y="46965"/>
                                <a:pt x="97230" y="46213"/>
                              </a:cubicBezTo>
                              <a:cubicBezTo>
                                <a:pt x="110578" y="32112"/>
                                <a:pt x="125363" y="21330"/>
                                <a:pt x="141538" y="13902"/>
                              </a:cubicBezTo>
                              <a:cubicBezTo>
                                <a:pt x="153554" y="8398"/>
                                <a:pt x="166134" y="4711"/>
                                <a:pt x="179299" y="2811"/>
                              </a:cubicBezTo>
                              <a:cubicBezTo>
                                <a:pt x="192392" y="939"/>
                                <a:pt x="203587" y="0"/>
                                <a:pt x="212768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" name="Shape 76"/>
                      <wps:cNvSpPr/>
                      <wps:spPr>
                        <a:xfrm>
                          <a:off x="990900" y="766077"/>
                          <a:ext cx="158115" cy="150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115" h="150592">
                              <a:moveTo>
                                <a:pt x="156096" y="0"/>
                              </a:moveTo>
                              <a:lnTo>
                                <a:pt x="125644" y="36133"/>
                              </a:lnTo>
                              <a:lnTo>
                                <a:pt x="158115" y="36226"/>
                              </a:lnTo>
                              <a:lnTo>
                                <a:pt x="131601" y="67683"/>
                              </a:lnTo>
                              <a:lnTo>
                                <a:pt x="99130" y="67589"/>
                              </a:lnTo>
                              <a:lnTo>
                                <a:pt x="72281" y="99450"/>
                              </a:lnTo>
                              <a:cubicBezTo>
                                <a:pt x="68019" y="104504"/>
                                <a:pt x="65847" y="108032"/>
                                <a:pt x="65714" y="110034"/>
                              </a:cubicBezTo>
                              <a:cubicBezTo>
                                <a:pt x="65613" y="112002"/>
                                <a:pt x="66999" y="113727"/>
                                <a:pt x="69962" y="115178"/>
                              </a:cubicBezTo>
                              <a:cubicBezTo>
                                <a:pt x="71938" y="115995"/>
                                <a:pt x="75938" y="116629"/>
                                <a:pt x="81961" y="117086"/>
                              </a:cubicBezTo>
                              <a:cubicBezTo>
                                <a:pt x="86173" y="116939"/>
                                <a:pt x="90269" y="116668"/>
                                <a:pt x="94273" y="116244"/>
                              </a:cubicBezTo>
                              <a:cubicBezTo>
                                <a:pt x="98255" y="115848"/>
                                <a:pt x="101159" y="115512"/>
                                <a:pt x="102963" y="115271"/>
                              </a:cubicBezTo>
                              <a:lnTo>
                                <a:pt x="58665" y="150426"/>
                              </a:lnTo>
                              <a:cubicBezTo>
                                <a:pt x="57970" y="150454"/>
                                <a:pt x="56617" y="150479"/>
                                <a:pt x="54655" y="150540"/>
                              </a:cubicBezTo>
                              <a:cubicBezTo>
                                <a:pt x="52722" y="150562"/>
                                <a:pt x="50385" y="150592"/>
                                <a:pt x="47592" y="150580"/>
                              </a:cubicBezTo>
                              <a:cubicBezTo>
                                <a:pt x="30870" y="150534"/>
                                <a:pt x="19152" y="148186"/>
                                <a:pt x="12466" y="143506"/>
                              </a:cubicBezTo>
                              <a:cubicBezTo>
                                <a:pt x="0" y="135932"/>
                                <a:pt x="640" y="123987"/>
                                <a:pt x="14368" y="107697"/>
                              </a:cubicBezTo>
                              <a:lnTo>
                                <a:pt x="48294" y="67445"/>
                              </a:lnTo>
                              <a:lnTo>
                                <a:pt x="21412" y="67370"/>
                              </a:lnTo>
                              <a:lnTo>
                                <a:pt x="60700" y="35950"/>
                              </a:lnTo>
                              <a:lnTo>
                                <a:pt x="76359" y="35993"/>
                              </a:lnTo>
                              <a:lnTo>
                                <a:pt x="94820" y="14087"/>
                              </a:lnTo>
                              <a:lnTo>
                                <a:pt x="15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9" name="Shape 77"/>
                      <wps:cNvSpPr/>
                      <wps:spPr>
                        <a:xfrm>
                          <a:off x="1117264" y="754370"/>
                          <a:ext cx="216450" cy="161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450" h="161575">
                              <a:moveTo>
                                <a:pt x="212767" y="24"/>
                              </a:moveTo>
                              <a:lnTo>
                                <a:pt x="216450" y="36"/>
                              </a:lnTo>
                              <a:lnTo>
                                <a:pt x="202658" y="32277"/>
                              </a:lnTo>
                              <a:cubicBezTo>
                                <a:pt x="199145" y="30642"/>
                                <a:pt x="194508" y="29811"/>
                                <a:pt x="188700" y="29797"/>
                              </a:cubicBezTo>
                              <a:cubicBezTo>
                                <a:pt x="181781" y="29775"/>
                                <a:pt x="174258" y="31262"/>
                                <a:pt x="166143" y="34239"/>
                              </a:cubicBezTo>
                              <a:cubicBezTo>
                                <a:pt x="158058" y="37188"/>
                                <a:pt x="151524" y="40985"/>
                                <a:pt x="146589" y="45630"/>
                              </a:cubicBezTo>
                              <a:cubicBezTo>
                                <a:pt x="146447" y="46004"/>
                                <a:pt x="146289" y="46354"/>
                                <a:pt x="146141" y="46634"/>
                              </a:cubicBezTo>
                              <a:cubicBezTo>
                                <a:pt x="145994" y="46915"/>
                                <a:pt x="145908" y="47070"/>
                                <a:pt x="145857" y="47131"/>
                              </a:cubicBezTo>
                              <a:lnTo>
                                <a:pt x="179128" y="47225"/>
                              </a:lnTo>
                              <a:lnTo>
                                <a:pt x="153248" y="77932"/>
                              </a:lnTo>
                              <a:lnTo>
                                <a:pt x="120995" y="77838"/>
                              </a:lnTo>
                              <a:lnTo>
                                <a:pt x="52855" y="158688"/>
                              </a:lnTo>
                              <a:lnTo>
                                <a:pt x="0" y="161575"/>
                              </a:lnTo>
                              <a:lnTo>
                                <a:pt x="70372" y="78074"/>
                              </a:lnTo>
                              <a:lnTo>
                                <a:pt x="43715" y="77997"/>
                              </a:lnTo>
                              <a:lnTo>
                                <a:pt x="81619" y="47321"/>
                              </a:lnTo>
                              <a:lnTo>
                                <a:pt x="96785" y="47365"/>
                              </a:lnTo>
                              <a:cubicBezTo>
                                <a:pt x="96966" y="47365"/>
                                <a:pt x="97127" y="46962"/>
                                <a:pt x="97225" y="46213"/>
                              </a:cubicBezTo>
                              <a:cubicBezTo>
                                <a:pt x="110578" y="32112"/>
                                <a:pt x="125359" y="21330"/>
                                <a:pt x="141534" y="13899"/>
                              </a:cubicBezTo>
                              <a:cubicBezTo>
                                <a:pt x="153554" y="8399"/>
                                <a:pt x="166133" y="4711"/>
                                <a:pt x="179297" y="2811"/>
                              </a:cubicBezTo>
                              <a:cubicBezTo>
                                <a:pt x="192391" y="939"/>
                                <a:pt x="203584" y="0"/>
                                <a:pt x="212767" y="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" name="Shape 78"/>
                      <wps:cNvSpPr/>
                      <wps:spPr>
                        <a:xfrm>
                          <a:off x="1324242" y="909313"/>
                          <a:ext cx="6397" cy="7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7" h="7593">
                              <a:moveTo>
                                <a:pt x="6397" y="0"/>
                              </a:moveTo>
                              <a:lnTo>
                                <a:pt x="6397" y="7125"/>
                              </a:lnTo>
                              <a:lnTo>
                                <a:pt x="0" y="7593"/>
                              </a:lnTo>
                              <a:lnTo>
                                <a:pt x="63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1" name="Shape 79"/>
                      <wps:cNvSpPr/>
                      <wps:spPr>
                        <a:xfrm>
                          <a:off x="1248188" y="842934"/>
                          <a:ext cx="82451" cy="75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51" h="75175">
                              <a:moveTo>
                                <a:pt x="82451" y="0"/>
                              </a:moveTo>
                              <a:lnTo>
                                <a:pt x="82451" y="22732"/>
                              </a:lnTo>
                              <a:lnTo>
                                <a:pt x="74402" y="24389"/>
                              </a:lnTo>
                              <a:cubicBezTo>
                                <a:pt x="67673" y="26935"/>
                                <a:pt x="62493" y="30236"/>
                                <a:pt x="58781" y="34321"/>
                              </a:cubicBezTo>
                              <a:cubicBezTo>
                                <a:pt x="55048" y="38753"/>
                                <a:pt x="54256" y="42382"/>
                                <a:pt x="56441" y="45168"/>
                              </a:cubicBezTo>
                              <a:cubicBezTo>
                                <a:pt x="58622" y="47963"/>
                                <a:pt x="63547" y="49352"/>
                                <a:pt x="71176" y="49373"/>
                              </a:cubicBezTo>
                              <a:lnTo>
                                <a:pt x="82451" y="47373"/>
                              </a:lnTo>
                              <a:lnTo>
                                <a:pt x="82451" y="65115"/>
                              </a:lnTo>
                              <a:lnTo>
                                <a:pt x="76147" y="67687"/>
                              </a:lnTo>
                              <a:cubicBezTo>
                                <a:pt x="71117" y="69486"/>
                                <a:pt x="65106" y="71185"/>
                                <a:pt x="58184" y="72701"/>
                              </a:cubicBezTo>
                              <a:cubicBezTo>
                                <a:pt x="51283" y="74242"/>
                                <a:pt x="44176" y="75070"/>
                                <a:pt x="36890" y="75175"/>
                              </a:cubicBezTo>
                              <a:cubicBezTo>
                                <a:pt x="28772" y="75149"/>
                                <a:pt x="21816" y="74223"/>
                                <a:pt x="16110" y="72394"/>
                              </a:cubicBezTo>
                              <a:cubicBezTo>
                                <a:pt x="10361" y="70564"/>
                                <a:pt x="6159" y="67895"/>
                                <a:pt x="3492" y="64410"/>
                              </a:cubicBezTo>
                              <a:cubicBezTo>
                                <a:pt x="795" y="60964"/>
                                <a:pt x="0" y="56742"/>
                                <a:pt x="1004" y="51799"/>
                              </a:cubicBezTo>
                              <a:cubicBezTo>
                                <a:pt x="2013" y="46863"/>
                                <a:pt x="5037" y="41428"/>
                                <a:pt x="10029" y="35502"/>
                              </a:cubicBezTo>
                              <a:cubicBezTo>
                                <a:pt x="16157" y="28230"/>
                                <a:pt x="24400" y="21621"/>
                                <a:pt x="34733" y="15738"/>
                              </a:cubicBezTo>
                              <a:cubicBezTo>
                                <a:pt x="45054" y="9824"/>
                                <a:pt x="56401" y="5226"/>
                                <a:pt x="68688" y="1882"/>
                              </a:cubicBezTo>
                              <a:lnTo>
                                <a:pt x="824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2" name="Shape 80"/>
                      <wps:cNvSpPr/>
                      <wps:spPr>
                        <a:xfrm>
                          <a:off x="1313675" y="820498"/>
                          <a:ext cx="16964" cy="14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64" h="14930">
                              <a:moveTo>
                                <a:pt x="16964" y="0"/>
                              </a:moveTo>
                              <a:lnTo>
                                <a:pt x="16964" y="10882"/>
                              </a:lnTo>
                              <a:lnTo>
                                <a:pt x="11434" y="12020"/>
                              </a:lnTo>
                              <a:cubicBezTo>
                                <a:pt x="4493" y="13655"/>
                                <a:pt x="681" y="14648"/>
                                <a:pt x="0" y="14930"/>
                              </a:cubicBezTo>
                              <a:lnTo>
                                <a:pt x="169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" name="Shape 81"/>
                      <wps:cNvSpPr/>
                      <wps:spPr>
                        <a:xfrm>
                          <a:off x="1330639" y="797959"/>
                          <a:ext cx="118191" cy="1184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1" h="118479">
                              <a:moveTo>
                                <a:pt x="73576" y="0"/>
                              </a:moveTo>
                              <a:cubicBezTo>
                                <a:pt x="85463" y="32"/>
                                <a:pt x="95346" y="1343"/>
                                <a:pt x="103093" y="3963"/>
                              </a:cubicBezTo>
                              <a:cubicBezTo>
                                <a:pt x="110919" y="6552"/>
                                <a:pt x="115506" y="10659"/>
                                <a:pt x="116848" y="16293"/>
                              </a:cubicBezTo>
                              <a:cubicBezTo>
                                <a:pt x="118191" y="21930"/>
                                <a:pt x="115308" y="28990"/>
                                <a:pt x="108179" y="37447"/>
                              </a:cubicBezTo>
                              <a:lnTo>
                                <a:pt x="42512" y="115366"/>
                              </a:lnTo>
                              <a:lnTo>
                                <a:pt x="0" y="118479"/>
                              </a:lnTo>
                              <a:lnTo>
                                <a:pt x="0" y="111354"/>
                              </a:lnTo>
                              <a:lnTo>
                                <a:pt x="1623" y="109428"/>
                              </a:lnTo>
                              <a:lnTo>
                                <a:pt x="0" y="110090"/>
                              </a:lnTo>
                              <a:lnTo>
                                <a:pt x="0" y="92348"/>
                              </a:lnTo>
                              <a:lnTo>
                                <a:pt x="8326" y="90871"/>
                              </a:lnTo>
                              <a:cubicBezTo>
                                <a:pt x="14853" y="88509"/>
                                <a:pt x="20059" y="85020"/>
                                <a:pt x="23978" y="80370"/>
                              </a:cubicBezTo>
                              <a:cubicBezTo>
                                <a:pt x="27553" y="76129"/>
                                <a:pt x="28183" y="72532"/>
                                <a:pt x="25786" y="69681"/>
                              </a:cubicBezTo>
                              <a:cubicBezTo>
                                <a:pt x="23370" y="66797"/>
                                <a:pt x="18680" y="65343"/>
                                <a:pt x="11588" y="65322"/>
                              </a:cubicBezTo>
                              <a:lnTo>
                                <a:pt x="0" y="67707"/>
                              </a:lnTo>
                              <a:lnTo>
                                <a:pt x="0" y="44975"/>
                              </a:lnTo>
                              <a:lnTo>
                                <a:pt x="22524" y="41896"/>
                              </a:lnTo>
                              <a:cubicBezTo>
                                <a:pt x="28968" y="42163"/>
                                <a:pt x="34167" y="42958"/>
                                <a:pt x="38094" y="44315"/>
                              </a:cubicBezTo>
                              <a:cubicBezTo>
                                <a:pt x="42022" y="45669"/>
                                <a:pt x="44905" y="47153"/>
                                <a:pt x="46695" y="48779"/>
                              </a:cubicBezTo>
                              <a:cubicBezTo>
                                <a:pt x="48498" y="50385"/>
                                <a:pt x="49352" y="51166"/>
                                <a:pt x="49128" y="51166"/>
                              </a:cubicBezTo>
                              <a:cubicBezTo>
                                <a:pt x="53021" y="46547"/>
                                <a:pt x="55537" y="42926"/>
                                <a:pt x="56642" y="40301"/>
                              </a:cubicBezTo>
                              <a:cubicBezTo>
                                <a:pt x="58449" y="36147"/>
                                <a:pt x="57880" y="33079"/>
                                <a:pt x="54946" y="31071"/>
                              </a:cubicBezTo>
                              <a:cubicBezTo>
                                <a:pt x="51991" y="29090"/>
                                <a:pt x="45424" y="28068"/>
                                <a:pt x="35265" y="28043"/>
                              </a:cubicBezTo>
                              <a:cubicBezTo>
                                <a:pt x="30343" y="28029"/>
                                <a:pt x="24044" y="28698"/>
                                <a:pt x="16365" y="30052"/>
                              </a:cubicBezTo>
                              <a:lnTo>
                                <a:pt x="0" y="33421"/>
                              </a:lnTo>
                              <a:lnTo>
                                <a:pt x="0" y="22539"/>
                              </a:lnTo>
                              <a:lnTo>
                                <a:pt x="19177" y="5662"/>
                              </a:lnTo>
                              <a:cubicBezTo>
                                <a:pt x="20012" y="5417"/>
                                <a:pt x="23972" y="4831"/>
                                <a:pt x="31038" y="3883"/>
                              </a:cubicBezTo>
                              <a:cubicBezTo>
                                <a:pt x="38063" y="2934"/>
                                <a:pt x="45500" y="2077"/>
                                <a:pt x="53254" y="1317"/>
                              </a:cubicBezTo>
                              <a:cubicBezTo>
                                <a:pt x="61009" y="561"/>
                                <a:pt x="67791" y="111"/>
                                <a:pt x="73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4" name="Shape 82"/>
                      <wps:cNvSpPr/>
                      <wps:spPr>
                        <a:xfrm>
                          <a:off x="1397166" y="759608"/>
                          <a:ext cx="214945" cy="157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945" h="157504">
                              <a:moveTo>
                                <a:pt x="183172" y="0"/>
                              </a:moveTo>
                              <a:lnTo>
                                <a:pt x="140407" y="50741"/>
                              </a:lnTo>
                              <a:cubicBezTo>
                                <a:pt x="140743" y="50554"/>
                                <a:pt x="142128" y="49809"/>
                                <a:pt x="144583" y="48531"/>
                              </a:cubicBezTo>
                              <a:cubicBezTo>
                                <a:pt x="147060" y="47225"/>
                                <a:pt x="150146" y="45885"/>
                                <a:pt x="153929" y="44460"/>
                              </a:cubicBezTo>
                              <a:cubicBezTo>
                                <a:pt x="157709" y="43031"/>
                                <a:pt x="162180" y="41791"/>
                                <a:pt x="167304" y="40773"/>
                              </a:cubicBezTo>
                              <a:cubicBezTo>
                                <a:pt x="172458" y="39725"/>
                                <a:pt x="177825" y="39211"/>
                                <a:pt x="183461" y="39225"/>
                              </a:cubicBezTo>
                              <a:cubicBezTo>
                                <a:pt x="197658" y="39266"/>
                                <a:pt x="206654" y="41670"/>
                                <a:pt x="210442" y="46465"/>
                              </a:cubicBezTo>
                              <a:cubicBezTo>
                                <a:pt x="214222" y="51260"/>
                                <a:pt x="214945" y="56581"/>
                                <a:pt x="212623" y="62391"/>
                              </a:cubicBezTo>
                              <a:cubicBezTo>
                                <a:pt x="210304" y="68201"/>
                                <a:pt x="207389" y="73199"/>
                                <a:pt x="203890" y="77349"/>
                              </a:cubicBezTo>
                              <a:lnTo>
                                <a:pt x="138535" y="154894"/>
                              </a:lnTo>
                              <a:lnTo>
                                <a:pt x="86868" y="157000"/>
                              </a:lnTo>
                              <a:lnTo>
                                <a:pt x="143359" y="89971"/>
                              </a:lnTo>
                              <a:cubicBezTo>
                                <a:pt x="149012" y="83265"/>
                                <a:pt x="151567" y="78548"/>
                                <a:pt x="150988" y="75856"/>
                              </a:cubicBezTo>
                              <a:cubicBezTo>
                                <a:pt x="150437" y="73134"/>
                                <a:pt x="147132" y="71776"/>
                                <a:pt x="141145" y="71758"/>
                              </a:cubicBezTo>
                              <a:cubicBezTo>
                                <a:pt x="135043" y="72090"/>
                                <a:pt x="129021" y="73854"/>
                                <a:pt x="123048" y="77090"/>
                              </a:cubicBezTo>
                              <a:cubicBezTo>
                                <a:pt x="117073" y="80326"/>
                                <a:pt x="110297" y="86468"/>
                                <a:pt x="102697" y="95486"/>
                              </a:cubicBezTo>
                              <a:lnTo>
                                <a:pt x="53147" y="154278"/>
                              </a:lnTo>
                              <a:lnTo>
                                <a:pt x="0" y="157504"/>
                              </a:lnTo>
                              <a:lnTo>
                                <a:pt x="129863" y="3416"/>
                              </a:lnTo>
                              <a:lnTo>
                                <a:pt x="183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5" name="Shape 83"/>
                      <wps:cNvSpPr/>
                      <wps:spPr>
                        <a:xfrm>
                          <a:off x="1568102" y="799222"/>
                          <a:ext cx="205218" cy="1189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18" h="118938">
                              <a:moveTo>
                                <a:pt x="149860" y="0"/>
                              </a:moveTo>
                              <a:lnTo>
                                <a:pt x="133923" y="18911"/>
                              </a:lnTo>
                              <a:cubicBezTo>
                                <a:pt x="142862" y="13213"/>
                                <a:pt x="152658" y="8767"/>
                                <a:pt x="163321" y="5606"/>
                              </a:cubicBezTo>
                              <a:cubicBezTo>
                                <a:pt x="173973" y="2417"/>
                                <a:pt x="184010" y="846"/>
                                <a:pt x="193410" y="874"/>
                              </a:cubicBezTo>
                              <a:cubicBezTo>
                                <a:pt x="196696" y="882"/>
                                <a:pt x="199324" y="987"/>
                                <a:pt x="201221" y="1210"/>
                              </a:cubicBezTo>
                              <a:cubicBezTo>
                                <a:pt x="203109" y="1405"/>
                                <a:pt x="204480" y="1563"/>
                                <a:pt x="205218" y="1693"/>
                              </a:cubicBezTo>
                              <a:lnTo>
                                <a:pt x="158961" y="37376"/>
                              </a:lnTo>
                              <a:cubicBezTo>
                                <a:pt x="158619" y="37250"/>
                                <a:pt x="157867" y="37092"/>
                                <a:pt x="156647" y="36901"/>
                              </a:cubicBezTo>
                              <a:cubicBezTo>
                                <a:pt x="155433" y="36709"/>
                                <a:pt x="153645" y="36609"/>
                                <a:pt x="151340" y="36601"/>
                              </a:cubicBezTo>
                              <a:cubicBezTo>
                                <a:pt x="148013" y="36595"/>
                                <a:pt x="144061" y="36958"/>
                                <a:pt x="139478" y="37696"/>
                              </a:cubicBezTo>
                              <a:cubicBezTo>
                                <a:pt x="130899" y="39171"/>
                                <a:pt x="123695" y="41966"/>
                                <a:pt x="118040" y="45982"/>
                              </a:cubicBezTo>
                              <a:cubicBezTo>
                                <a:pt x="112345" y="50005"/>
                                <a:pt x="106467" y="55401"/>
                                <a:pt x="100400" y="62169"/>
                              </a:cubicBezTo>
                              <a:cubicBezTo>
                                <a:pt x="99709" y="63419"/>
                                <a:pt x="98251" y="65355"/>
                                <a:pt x="96040" y="67975"/>
                              </a:cubicBezTo>
                              <a:lnTo>
                                <a:pt x="55961" y="115532"/>
                              </a:lnTo>
                              <a:lnTo>
                                <a:pt x="0" y="118938"/>
                              </a:lnTo>
                              <a:lnTo>
                                <a:pt x="96732" y="4166"/>
                              </a:lnTo>
                              <a:lnTo>
                                <a:pt x="149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6" name="Shape 84"/>
                      <wps:cNvSpPr/>
                      <wps:spPr>
                        <a:xfrm>
                          <a:off x="1717416" y="807552"/>
                          <a:ext cx="101944" cy="11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44" h="111932">
                              <a:moveTo>
                                <a:pt x="101944" y="0"/>
                              </a:moveTo>
                              <a:lnTo>
                                <a:pt x="101944" y="26147"/>
                              </a:lnTo>
                              <a:lnTo>
                                <a:pt x="79127" y="36713"/>
                              </a:lnTo>
                              <a:cubicBezTo>
                                <a:pt x="71837" y="41202"/>
                                <a:pt x="66117" y="45875"/>
                                <a:pt x="61987" y="50775"/>
                              </a:cubicBezTo>
                              <a:lnTo>
                                <a:pt x="101944" y="38031"/>
                              </a:lnTo>
                              <a:lnTo>
                                <a:pt x="101944" y="58421"/>
                              </a:lnTo>
                              <a:lnTo>
                                <a:pt x="58506" y="72316"/>
                              </a:lnTo>
                              <a:cubicBezTo>
                                <a:pt x="58802" y="73443"/>
                                <a:pt x="60700" y="74887"/>
                                <a:pt x="64155" y="76587"/>
                              </a:cubicBezTo>
                              <a:cubicBezTo>
                                <a:pt x="67658" y="78286"/>
                                <a:pt x="74447" y="79149"/>
                                <a:pt x="84517" y="79179"/>
                              </a:cubicBezTo>
                              <a:lnTo>
                                <a:pt x="101944" y="76456"/>
                              </a:lnTo>
                              <a:lnTo>
                                <a:pt x="101944" y="104740"/>
                              </a:lnTo>
                              <a:lnTo>
                                <a:pt x="99821" y="105339"/>
                              </a:lnTo>
                              <a:cubicBezTo>
                                <a:pt x="83833" y="109638"/>
                                <a:pt x="68392" y="111820"/>
                                <a:pt x="53445" y="111932"/>
                              </a:cubicBezTo>
                              <a:cubicBezTo>
                                <a:pt x="36900" y="111885"/>
                                <a:pt x="23983" y="109220"/>
                                <a:pt x="14662" y="103971"/>
                              </a:cubicBezTo>
                              <a:cubicBezTo>
                                <a:pt x="5349" y="98720"/>
                                <a:pt x="550" y="91545"/>
                                <a:pt x="259" y="82444"/>
                              </a:cubicBezTo>
                              <a:cubicBezTo>
                                <a:pt x="0" y="73311"/>
                                <a:pt x="4456" y="63216"/>
                                <a:pt x="13614" y="52139"/>
                              </a:cubicBezTo>
                              <a:cubicBezTo>
                                <a:pt x="22003" y="42185"/>
                                <a:pt x="33260" y="32738"/>
                                <a:pt x="47441" y="23771"/>
                              </a:cubicBezTo>
                              <a:cubicBezTo>
                                <a:pt x="61599" y="14832"/>
                                <a:pt x="76989" y="7496"/>
                                <a:pt x="93495" y="1790"/>
                              </a:cubicBezTo>
                              <a:lnTo>
                                <a:pt x="1019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7" name="Shape 85"/>
                      <wps:cNvSpPr/>
                      <wps:spPr>
                        <a:xfrm>
                          <a:off x="1819360" y="874638"/>
                          <a:ext cx="33275" cy="37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37655">
                              <a:moveTo>
                                <a:pt x="30917" y="0"/>
                              </a:moveTo>
                              <a:lnTo>
                                <a:pt x="33275" y="27594"/>
                              </a:lnTo>
                              <a:cubicBezTo>
                                <a:pt x="29459" y="29007"/>
                                <a:pt x="24599" y="30604"/>
                                <a:pt x="18699" y="32381"/>
                              </a:cubicBezTo>
                              <a:lnTo>
                                <a:pt x="0" y="37655"/>
                              </a:lnTo>
                              <a:lnTo>
                                <a:pt x="0" y="9370"/>
                              </a:lnTo>
                              <a:lnTo>
                                <a:pt x="2647" y="8957"/>
                              </a:lnTo>
                              <a:cubicBezTo>
                                <a:pt x="9911" y="7197"/>
                                <a:pt x="16365" y="5339"/>
                                <a:pt x="22065" y="3380"/>
                              </a:cubicBezTo>
                              <a:cubicBezTo>
                                <a:pt x="27713" y="1426"/>
                                <a:pt x="30654" y="310"/>
                                <a:pt x="309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8" name="Shape 86"/>
                      <wps:cNvSpPr/>
                      <wps:spPr>
                        <a:xfrm>
                          <a:off x="1819360" y="798895"/>
                          <a:ext cx="97193" cy="67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93" h="67078">
                              <a:moveTo>
                                <a:pt x="49882" y="6"/>
                              </a:moveTo>
                              <a:cubicBezTo>
                                <a:pt x="62481" y="43"/>
                                <a:pt x="72285" y="1756"/>
                                <a:pt x="79315" y="5125"/>
                              </a:cubicBezTo>
                              <a:cubicBezTo>
                                <a:pt x="86281" y="8524"/>
                                <a:pt x="91048" y="12416"/>
                                <a:pt x="93438" y="16862"/>
                              </a:cubicBezTo>
                              <a:cubicBezTo>
                                <a:pt x="95868" y="21312"/>
                                <a:pt x="97113" y="25472"/>
                                <a:pt x="97154" y="29387"/>
                              </a:cubicBezTo>
                              <a:cubicBezTo>
                                <a:pt x="97193" y="33295"/>
                                <a:pt x="97185" y="35516"/>
                                <a:pt x="97193" y="35985"/>
                              </a:cubicBezTo>
                              <a:lnTo>
                                <a:pt x="0" y="67078"/>
                              </a:lnTo>
                              <a:lnTo>
                                <a:pt x="0" y="46687"/>
                              </a:lnTo>
                              <a:lnTo>
                                <a:pt x="39957" y="33943"/>
                              </a:lnTo>
                              <a:cubicBezTo>
                                <a:pt x="39164" y="33350"/>
                                <a:pt x="37486" y="32593"/>
                                <a:pt x="35018" y="31679"/>
                              </a:cubicBezTo>
                              <a:cubicBezTo>
                                <a:pt x="32465" y="30797"/>
                                <a:pt x="28709" y="30348"/>
                                <a:pt x="23788" y="30332"/>
                              </a:cubicBezTo>
                              <a:cubicBezTo>
                                <a:pt x="16777" y="30314"/>
                                <a:pt x="9072" y="31697"/>
                                <a:pt x="669" y="34494"/>
                              </a:cubicBezTo>
                              <a:lnTo>
                                <a:pt x="0" y="34804"/>
                              </a:lnTo>
                              <a:lnTo>
                                <a:pt x="0" y="8657"/>
                              </a:lnTo>
                              <a:lnTo>
                                <a:pt x="39229" y="347"/>
                              </a:lnTo>
                              <a:cubicBezTo>
                                <a:pt x="44010" y="114"/>
                                <a:pt x="47574" y="0"/>
                                <a:pt x="49882" y="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9" name="Shape 87"/>
                      <wps:cNvSpPr/>
                      <wps:spPr>
                        <a:xfrm>
                          <a:off x="1875782" y="800093"/>
                          <a:ext cx="205222" cy="118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222" h="118936">
                              <a:moveTo>
                                <a:pt x="149865" y="0"/>
                              </a:moveTo>
                              <a:lnTo>
                                <a:pt x="133924" y="18911"/>
                              </a:lnTo>
                              <a:cubicBezTo>
                                <a:pt x="142864" y="13212"/>
                                <a:pt x="152659" y="8766"/>
                                <a:pt x="163326" y="5605"/>
                              </a:cubicBezTo>
                              <a:cubicBezTo>
                                <a:pt x="173975" y="2416"/>
                                <a:pt x="184012" y="846"/>
                                <a:pt x="193415" y="874"/>
                              </a:cubicBezTo>
                              <a:cubicBezTo>
                                <a:pt x="196698" y="882"/>
                                <a:pt x="199325" y="987"/>
                                <a:pt x="201223" y="1210"/>
                              </a:cubicBezTo>
                              <a:cubicBezTo>
                                <a:pt x="203109" y="1405"/>
                                <a:pt x="204484" y="1563"/>
                                <a:pt x="205222" y="1693"/>
                              </a:cubicBezTo>
                              <a:lnTo>
                                <a:pt x="158962" y="37376"/>
                              </a:lnTo>
                              <a:cubicBezTo>
                                <a:pt x="158624" y="37250"/>
                                <a:pt x="157868" y="37092"/>
                                <a:pt x="156647" y="36901"/>
                              </a:cubicBezTo>
                              <a:cubicBezTo>
                                <a:pt x="155434" y="36709"/>
                                <a:pt x="153645" y="36609"/>
                                <a:pt x="151345" y="36601"/>
                              </a:cubicBezTo>
                              <a:cubicBezTo>
                                <a:pt x="148019" y="36595"/>
                                <a:pt x="144061" y="36958"/>
                                <a:pt x="139479" y="37696"/>
                              </a:cubicBezTo>
                              <a:cubicBezTo>
                                <a:pt x="130900" y="39171"/>
                                <a:pt x="123697" y="41966"/>
                                <a:pt x="118045" y="45982"/>
                              </a:cubicBezTo>
                              <a:cubicBezTo>
                                <a:pt x="112349" y="50005"/>
                                <a:pt x="106467" y="55400"/>
                                <a:pt x="100401" y="62169"/>
                              </a:cubicBezTo>
                              <a:cubicBezTo>
                                <a:pt x="99710" y="63419"/>
                                <a:pt x="98252" y="65355"/>
                                <a:pt x="96041" y="67975"/>
                              </a:cubicBezTo>
                              <a:lnTo>
                                <a:pt x="55963" y="115532"/>
                              </a:lnTo>
                              <a:lnTo>
                                <a:pt x="0" y="118936"/>
                              </a:lnTo>
                              <a:lnTo>
                                <a:pt x="96732" y="4166"/>
                              </a:lnTo>
                              <a:lnTo>
                                <a:pt x="1498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0" name="Shape 88"/>
                      <wps:cNvSpPr/>
                      <wps:spPr>
                        <a:xfrm>
                          <a:off x="2043255" y="840183"/>
                          <a:ext cx="109804" cy="27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804" h="27583">
                              <a:moveTo>
                                <a:pt x="23036" y="0"/>
                              </a:moveTo>
                              <a:lnTo>
                                <a:pt x="109804" y="249"/>
                              </a:lnTo>
                              <a:lnTo>
                                <a:pt x="86768" y="27583"/>
                              </a:lnTo>
                              <a:lnTo>
                                <a:pt x="0" y="27336"/>
                              </a:lnTo>
                              <a:lnTo>
                                <a:pt x="230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1" name="Shape 89"/>
                      <wps:cNvSpPr/>
                      <wps:spPr>
                        <a:xfrm>
                          <a:off x="2116770" y="808725"/>
                          <a:ext cx="168151" cy="116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151" h="116032">
                              <a:moveTo>
                                <a:pt x="168151" y="0"/>
                              </a:moveTo>
                              <a:lnTo>
                                <a:pt x="168151" y="32547"/>
                              </a:lnTo>
                              <a:lnTo>
                                <a:pt x="143245" y="49461"/>
                              </a:lnTo>
                              <a:lnTo>
                                <a:pt x="168151" y="49532"/>
                              </a:lnTo>
                              <a:lnTo>
                                <a:pt x="168151" y="81436"/>
                              </a:lnTo>
                              <a:lnTo>
                                <a:pt x="97791" y="81239"/>
                              </a:lnTo>
                              <a:lnTo>
                                <a:pt x="47654" y="116032"/>
                              </a:lnTo>
                              <a:lnTo>
                                <a:pt x="0" y="107047"/>
                              </a:lnTo>
                              <a:lnTo>
                                <a:pt x="168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2" name="Shape 90"/>
                      <wps:cNvSpPr/>
                      <wps:spPr>
                        <a:xfrm>
                          <a:off x="2284921" y="754154"/>
                          <a:ext cx="85722" cy="17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22" h="170550">
                              <a:moveTo>
                                <a:pt x="85722" y="0"/>
                              </a:moveTo>
                              <a:lnTo>
                                <a:pt x="66865" y="162285"/>
                              </a:lnTo>
                              <a:lnTo>
                                <a:pt x="4718" y="170550"/>
                              </a:lnTo>
                              <a:lnTo>
                                <a:pt x="10284" y="136037"/>
                              </a:lnTo>
                              <a:lnTo>
                                <a:pt x="0" y="136008"/>
                              </a:lnTo>
                              <a:lnTo>
                                <a:pt x="0" y="104104"/>
                              </a:lnTo>
                              <a:lnTo>
                                <a:pt x="18214" y="104156"/>
                              </a:lnTo>
                              <a:lnTo>
                                <a:pt x="24907" y="70203"/>
                              </a:lnTo>
                              <a:lnTo>
                                <a:pt x="0" y="87118"/>
                              </a:lnTo>
                              <a:lnTo>
                                <a:pt x="0" y="54571"/>
                              </a:lnTo>
                              <a:lnTo>
                                <a:pt x="857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3" name="Shape 91"/>
                      <wps:cNvSpPr/>
                      <wps:spPr>
                        <a:xfrm>
                          <a:off x="2381828" y="801095"/>
                          <a:ext cx="217441" cy="12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441" h="120207">
                              <a:moveTo>
                                <a:pt x="129074" y="0"/>
                              </a:moveTo>
                              <a:lnTo>
                                <a:pt x="72137" y="67554"/>
                              </a:lnTo>
                              <a:cubicBezTo>
                                <a:pt x="71294" y="68555"/>
                                <a:pt x="70352" y="69458"/>
                                <a:pt x="69369" y="70207"/>
                              </a:cubicBezTo>
                              <a:cubicBezTo>
                                <a:pt x="65319" y="75543"/>
                                <a:pt x="62690" y="80132"/>
                                <a:pt x="61567" y="83948"/>
                              </a:cubicBezTo>
                              <a:cubicBezTo>
                                <a:pt x="60415" y="87793"/>
                                <a:pt x="62982" y="89708"/>
                                <a:pt x="69192" y="89726"/>
                              </a:cubicBezTo>
                              <a:cubicBezTo>
                                <a:pt x="70787" y="89729"/>
                                <a:pt x="72634" y="89546"/>
                                <a:pt x="74708" y="89147"/>
                              </a:cubicBezTo>
                              <a:cubicBezTo>
                                <a:pt x="84103" y="87702"/>
                                <a:pt x="92103" y="84596"/>
                                <a:pt x="98694" y="79830"/>
                              </a:cubicBezTo>
                              <a:cubicBezTo>
                                <a:pt x="105315" y="75092"/>
                                <a:pt x="111963" y="68731"/>
                                <a:pt x="118666" y="60775"/>
                              </a:cubicBezTo>
                              <a:lnTo>
                                <a:pt x="167453" y="2894"/>
                              </a:lnTo>
                              <a:lnTo>
                                <a:pt x="217441" y="248"/>
                              </a:lnTo>
                              <a:lnTo>
                                <a:pt x="120369" y="115427"/>
                              </a:lnTo>
                              <a:lnTo>
                                <a:pt x="69811" y="119379"/>
                              </a:lnTo>
                              <a:lnTo>
                                <a:pt x="80410" y="106804"/>
                              </a:lnTo>
                              <a:cubicBezTo>
                                <a:pt x="80032" y="106991"/>
                                <a:pt x="77469" y="108234"/>
                                <a:pt x="72748" y="110566"/>
                              </a:cubicBezTo>
                              <a:cubicBezTo>
                                <a:pt x="68011" y="112867"/>
                                <a:pt x="62089" y="114980"/>
                                <a:pt x="54917" y="116895"/>
                              </a:cubicBezTo>
                              <a:cubicBezTo>
                                <a:pt x="47743" y="118814"/>
                                <a:pt x="39741" y="119922"/>
                                <a:pt x="30964" y="120207"/>
                              </a:cubicBezTo>
                              <a:cubicBezTo>
                                <a:pt x="20937" y="120178"/>
                                <a:pt x="13284" y="118501"/>
                                <a:pt x="7927" y="115199"/>
                              </a:cubicBezTo>
                              <a:cubicBezTo>
                                <a:pt x="2614" y="111902"/>
                                <a:pt x="0" y="107452"/>
                                <a:pt x="238" y="101793"/>
                              </a:cubicBezTo>
                              <a:cubicBezTo>
                                <a:pt x="428" y="96131"/>
                                <a:pt x="3399" y="89914"/>
                                <a:pt x="9079" y="83174"/>
                              </a:cubicBezTo>
                              <a:lnTo>
                                <a:pt x="76645" y="3009"/>
                              </a:lnTo>
                              <a:lnTo>
                                <a:pt x="129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4" name="Shape 92"/>
                      <wps:cNvSpPr/>
                      <wps:spPr>
                        <a:xfrm>
                          <a:off x="2538406" y="801609"/>
                          <a:ext cx="203299" cy="1213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99" h="121348">
                              <a:moveTo>
                                <a:pt x="154591" y="0"/>
                              </a:moveTo>
                              <a:cubicBezTo>
                                <a:pt x="163465" y="26"/>
                                <a:pt x="171058" y="828"/>
                                <a:pt x="177372" y="2408"/>
                              </a:cubicBezTo>
                              <a:cubicBezTo>
                                <a:pt x="183708" y="4021"/>
                                <a:pt x="188784" y="5914"/>
                                <a:pt x="192550" y="8147"/>
                              </a:cubicBezTo>
                              <a:cubicBezTo>
                                <a:pt x="196319" y="10375"/>
                                <a:pt x="199084" y="12419"/>
                                <a:pt x="200787" y="14302"/>
                              </a:cubicBezTo>
                              <a:cubicBezTo>
                                <a:pt x="202496" y="16182"/>
                                <a:pt x="203299" y="17338"/>
                                <a:pt x="203152" y="17780"/>
                              </a:cubicBezTo>
                              <a:lnTo>
                                <a:pt x="155440" y="37350"/>
                              </a:lnTo>
                              <a:cubicBezTo>
                                <a:pt x="155412" y="37223"/>
                                <a:pt x="155240" y="36694"/>
                                <a:pt x="154893" y="35783"/>
                              </a:cubicBezTo>
                              <a:cubicBezTo>
                                <a:pt x="154520" y="34909"/>
                                <a:pt x="153784" y="33937"/>
                                <a:pt x="152683" y="32868"/>
                              </a:cubicBezTo>
                              <a:cubicBezTo>
                                <a:pt x="151510" y="31831"/>
                                <a:pt x="149789" y="30921"/>
                                <a:pt x="147446" y="30163"/>
                              </a:cubicBezTo>
                              <a:cubicBezTo>
                                <a:pt x="145101" y="29408"/>
                                <a:pt x="142146" y="28959"/>
                                <a:pt x="138546" y="28854"/>
                              </a:cubicBezTo>
                              <a:cubicBezTo>
                                <a:pt x="133887" y="28843"/>
                                <a:pt x="128977" y="29549"/>
                                <a:pt x="123840" y="31003"/>
                              </a:cubicBezTo>
                              <a:cubicBezTo>
                                <a:pt x="118678" y="32428"/>
                                <a:pt x="114833" y="34513"/>
                                <a:pt x="112277" y="37227"/>
                              </a:cubicBezTo>
                              <a:cubicBezTo>
                                <a:pt x="110650" y="39160"/>
                                <a:pt x="111150" y="40726"/>
                                <a:pt x="113860" y="41890"/>
                              </a:cubicBezTo>
                              <a:cubicBezTo>
                                <a:pt x="116529" y="43056"/>
                                <a:pt x="120190" y="44038"/>
                                <a:pt x="124819" y="44770"/>
                              </a:cubicBezTo>
                              <a:cubicBezTo>
                                <a:pt x="129423" y="45532"/>
                                <a:pt x="134709" y="46332"/>
                                <a:pt x="140645" y="47253"/>
                              </a:cubicBezTo>
                              <a:cubicBezTo>
                                <a:pt x="149691" y="48813"/>
                                <a:pt x="156355" y="52304"/>
                                <a:pt x="160520" y="57758"/>
                              </a:cubicBezTo>
                              <a:cubicBezTo>
                                <a:pt x="164682" y="63209"/>
                                <a:pt x="161759" y="71899"/>
                                <a:pt x="151661" y="83883"/>
                              </a:cubicBezTo>
                              <a:cubicBezTo>
                                <a:pt x="145541" y="90936"/>
                                <a:pt x="136911" y="97323"/>
                                <a:pt x="125701" y="103074"/>
                              </a:cubicBezTo>
                              <a:cubicBezTo>
                                <a:pt x="114567" y="108800"/>
                                <a:pt x="102189" y="113299"/>
                                <a:pt x="88765" y="116514"/>
                              </a:cubicBezTo>
                              <a:cubicBezTo>
                                <a:pt x="75265" y="119765"/>
                                <a:pt x="62234" y="121348"/>
                                <a:pt x="49680" y="121313"/>
                              </a:cubicBezTo>
                              <a:cubicBezTo>
                                <a:pt x="39568" y="121068"/>
                                <a:pt x="30769" y="119700"/>
                                <a:pt x="23282" y="117237"/>
                              </a:cubicBezTo>
                              <a:cubicBezTo>
                                <a:pt x="15818" y="114746"/>
                                <a:pt x="10192" y="112194"/>
                                <a:pt x="6434" y="109526"/>
                              </a:cubicBezTo>
                              <a:cubicBezTo>
                                <a:pt x="2653" y="106887"/>
                                <a:pt x="486" y="105131"/>
                                <a:pt x="0" y="104284"/>
                              </a:cubicBezTo>
                              <a:lnTo>
                                <a:pt x="45861" y="80583"/>
                              </a:lnTo>
                              <a:cubicBezTo>
                                <a:pt x="46944" y="82616"/>
                                <a:pt x="49698" y="85157"/>
                                <a:pt x="54036" y="88236"/>
                              </a:cubicBezTo>
                              <a:cubicBezTo>
                                <a:pt x="58363" y="91277"/>
                                <a:pt x="64926" y="92833"/>
                                <a:pt x="73664" y="92859"/>
                              </a:cubicBezTo>
                              <a:cubicBezTo>
                                <a:pt x="79297" y="92873"/>
                                <a:pt x="84949" y="92077"/>
                                <a:pt x="90623" y="90464"/>
                              </a:cubicBezTo>
                              <a:cubicBezTo>
                                <a:pt x="96271" y="88826"/>
                                <a:pt x="100447" y="86458"/>
                                <a:pt x="103050" y="83369"/>
                              </a:cubicBezTo>
                              <a:cubicBezTo>
                                <a:pt x="104901" y="80589"/>
                                <a:pt x="104670" y="78807"/>
                                <a:pt x="102356" y="78015"/>
                              </a:cubicBezTo>
                              <a:cubicBezTo>
                                <a:pt x="99997" y="77231"/>
                                <a:pt x="94654" y="76184"/>
                                <a:pt x="86216" y="74909"/>
                              </a:cubicBezTo>
                              <a:cubicBezTo>
                                <a:pt x="77818" y="73630"/>
                                <a:pt x="71031" y="71924"/>
                                <a:pt x="65902" y="69783"/>
                              </a:cubicBezTo>
                              <a:cubicBezTo>
                                <a:pt x="51138" y="63449"/>
                                <a:pt x="50033" y="52786"/>
                                <a:pt x="62629" y="37840"/>
                              </a:cubicBezTo>
                              <a:cubicBezTo>
                                <a:pt x="67104" y="32534"/>
                                <a:pt x="72925" y="27575"/>
                                <a:pt x="80053" y="22964"/>
                              </a:cubicBezTo>
                              <a:cubicBezTo>
                                <a:pt x="87117" y="18388"/>
                                <a:pt x="94986" y="14377"/>
                                <a:pt x="103529" y="10991"/>
                              </a:cubicBezTo>
                              <a:cubicBezTo>
                                <a:pt x="112122" y="7606"/>
                                <a:pt x="120816" y="4942"/>
                                <a:pt x="129607" y="3056"/>
                              </a:cubicBezTo>
                              <a:cubicBezTo>
                                <a:pt x="138351" y="1174"/>
                                <a:pt x="146675" y="165"/>
                                <a:pt x="15459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5" name="Shape 93"/>
                      <wps:cNvSpPr/>
                      <wps:spPr>
                        <a:xfrm>
                          <a:off x="2725764" y="766317"/>
                          <a:ext cx="100934" cy="156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934" h="156774">
                              <a:moveTo>
                                <a:pt x="100934" y="0"/>
                              </a:moveTo>
                              <a:lnTo>
                                <a:pt x="100934" y="72503"/>
                              </a:lnTo>
                              <a:lnTo>
                                <a:pt x="100192" y="72642"/>
                              </a:lnTo>
                              <a:cubicBezTo>
                                <a:pt x="92003" y="75338"/>
                                <a:pt x="84209" y="79104"/>
                                <a:pt x="76766" y="83867"/>
                              </a:cubicBezTo>
                              <a:cubicBezTo>
                                <a:pt x="69343" y="88661"/>
                                <a:pt x="63170" y="93932"/>
                                <a:pt x="58256" y="99765"/>
                              </a:cubicBezTo>
                              <a:cubicBezTo>
                                <a:pt x="53449" y="106947"/>
                                <a:pt x="53233" y="112793"/>
                                <a:pt x="57615" y="117249"/>
                              </a:cubicBezTo>
                              <a:cubicBezTo>
                                <a:pt x="61932" y="121732"/>
                                <a:pt x="70128" y="123978"/>
                                <a:pt x="82109" y="124011"/>
                              </a:cubicBezTo>
                              <a:lnTo>
                                <a:pt x="100934" y="119997"/>
                              </a:lnTo>
                              <a:lnTo>
                                <a:pt x="100934" y="148863"/>
                              </a:lnTo>
                              <a:lnTo>
                                <a:pt x="91059" y="152061"/>
                              </a:lnTo>
                              <a:cubicBezTo>
                                <a:pt x="78156" y="155028"/>
                                <a:pt x="65809" y="156590"/>
                                <a:pt x="54004" y="156774"/>
                              </a:cubicBezTo>
                              <a:cubicBezTo>
                                <a:pt x="42250" y="156741"/>
                                <a:pt x="32220" y="155244"/>
                                <a:pt x="23912" y="152278"/>
                              </a:cubicBezTo>
                              <a:cubicBezTo>
                                <a:pt x="15531" y="149347"/>
                                <a:pt x="9364" y="145168"/>
                                <a:pt x="5386" y="139811"/>
                              </a:cubicBezTo>
                              <a:cubicBezTo>
                                <a:pt x="1393" y="134418"/>
                                <a:pt x="0" y="128157"/>
                                <a:pt x="1207" y="121030"/>
                              </a:cubicBezTo>
                              <a:cubicBezTo>
                                <a:pt x="2394" y="113870"/>
                                <a:pt x="6416" y="106249"/>
                                <a:pt x="13277" y="98105"/>
                              </a:cubicBezTo>
                              <a:lnTo>
                                <a:pt x="95649" y="376"/>
                              </a:lnTo>
                              <a:lnTo>
                                <a:pt x="1009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6" name="Shape 94"/>
                      <wps:cNvSpPr/>
                      <wps:spPr>
                        <a:xfrm>
                          <a:off x="2826699" y="762898"/>
                          <a:ext cx="105220" cy="152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220" h="152281">
                              <a:moveTo>
                                <a:pt x="48064" y="0"/>
                              </a:moveTo>
                              <a:lnTo>
                                <a:pt x="7985" y="47556"/>
                              </a:lnTo>
                              <a:cubicBezTo>
                                <a:pt x="24440" y="42224"/>
                                <a:pt x="40319" y="39578"/>
                                <a:pt x="55713" y="39622"/>
                              </a:cubicBezTo>
                              <a:cubicBezTo>
                                <a:pt x="67470" y="39654"/>
                                <a:pt x="77270" y="41216"/>
                                <a:pt x="85046" y="44335"/>
                              </a:cubicBezTo>
                              <a:cubicBezTo>
                                <a:pt x="92822" y="47451"/>
                                <a:pt x="98352" y="51819"/>
                                <a:pt x="101470" y="57456"/>
                              </a:cubicBezTo>
                              <a:cubicBezTo>
                                <a:pt x="104629" y="63093"/>
                                <a:pt x="105220" y="69728"/>
                                <a:pt x="103236" y="77353"/>
                              </a:cubicBezTo>
                              <a:cubicBezTo>
                                <a:pt x="101242" y="84949"/>
                                <a:pt x="96619" y="93066"/>
                                <a:pt x="89388" y="101650"/>
                              </a:cubicBezTo>
                              <a:cubicBezTo>
                                <a:pt x="82230" y="109824"/>
                                <a:pt x="73392" y="117461"/>
                                <a:pt x="62827" y="124567"/>
                              </a:cubicBezTo>
                              <a:cubicBezTo>
                                <a:pt x="52261" y="131666"/>
                                <a:pt x="40727" y="137858"/>
                                <a:pt x="28227" y="143139"/>
                              </a:cubicBezTo>
                              <a:lnTo>
                                <a:pt x="0" y="152281"/>
                              </a:lnTo>
                              <a:lnTo>
                                <a:pt x="0" y="123416"/>
                              </a:lnTo>
                              <a:lnTo>
                                <a:pt x="3182" y="122737"/>
                              </a:lnTo>
                              <a:cubicBezTo>
                                <a:pt x="10825" y="120103"/>
                                <a:pt x="18089" y="116553"/>
                                <a:pt x="24951" y="112104"/>
                              </a:cubicBezTo>
                              <a:cubicBezTo>
                                <a:pt x="31820" y="107646"/>
                                <a:pt x="37601" y="102629"/>
                                <a:pt x="42336" y="97013"/>
                              </a:cubicBezTo>
                              <a:cubicBezTo>
                                <a:pt x="45670" y="92423"/>
                                <a:pt x="46957" y="88204"/>
                                <a:pt x="46274" y="84323"/>
                              </a:cubicBezTo>
                              <a:cubicBezTo>
                                <a:pt x="45543" y="80442"/>
                                <a:pt x="42991" y="77404"/>
                                <a:pt x="38692" y="75168"/>
                              </a:cubicBezTo>
                              <a:cubicBezTo>
                                <a:pt x="34393" y="72936"/>
                                <a:pt x="28796" y="71824"/>
                                <a:pt x="21963" y="71806"/>
                              </a:cubicBezTo>
                              <a:lnTo>
                                <a:pt x="0" y="75921"/>
                              </a:lnTo>
                              <a:lnTo>
                                <a:pt x="0" y="3418"/>
                              </a:lnTo>
                              <a:lnTo>
                                <a:pt x="480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7" name="Shape 95"/>
                      <wps:cNvSpPr/>
                      <wps:spPr>
                        <a:xfrm>
                          <a:off x="2908660" y="802642"/>
                          <a:ext cx="149245" cy="117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245" h="117249">
                              <a:moveTo>
                                <a:pt x="149245" y="0"/>
                              </a:moveTo>
                              <a:lnTo>
                                <a:pt x="52516" y="114772"/>
                              </a:lnTo>
                              <a:lnTo>
                                <a:pt x="0" y="117249"/>
                              </a:lnTo>
                              <a:lnTo>
                                <a:pt x="95310" y="4162"/>
                              </a:lnTo>
                              <a:lnTo>
                                <a:pt x="1492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8" name="Shape 96"/>
                      <wps:cNvSpPr/>
                      <wps:spPr>
                        <a:xfrm>
                          <a:off x="3018441" y="757627"/>
                          <a:ext cx="70801" cy="41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01" h="41203">
                              <a:moveTo>
                                <a:pt x="49389" y="0"/>
                              </a:moveTo>
                              <a:lnTo>
                                <a:pt x="70801" y="18641"/>
                              </a:lnTo>
                              <a:lnTo>
                                <a:pt x="18972" y="41203"/>
                              </a:lnTo>
                              <a:lnTo>
                                <a:pt x="0" y="22195"/>
                              </a:lnTo>
                              <a:lnTo>
                                <a:pt x="49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9" name="Shape 97"/>
                      <wps:cNvSpPr/>
                      <wps:spPr>
                        <a:xfrm>
                          <a:off x="3009870" y="764176"/>
                          <a:ext cx="183697" cy="157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97" h="157504">
                              <a:moveTo>
                                <a:pt x="183697" y="0"/>
                              </a:moveTo>
                              <a:lnTo>
                                <a:pt x="53673" y="154278"/>
                              </a:lnTo>
                              <a:lnTo>
                                <a:pt x="0" y="157504"/>
                              </a:lnTo>
                              <a:lnTo>
                                <a:pt x="129863" y="3416"/>
                              </a:lnTo>
                              <a:lnTo>
                                <a:pt x="183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0" name="Shape 98"/>
                      <wps:cNvSpPr/>
                      <wps:spPr>
                        <a:xfrm>
                          <a:off x="3124252" y="810573"/>
                          <a:ext cx="103553" cy="113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53" h="113252">
                              <a:moveTo>
                                <a:pt x="103553" y="0"/>
                              </a:moveTo>
                              <a:lnTo>
                                <a:pt x="103553" y="29087"/>
                              </a:lnTo>
                              <a:lnTo>
                                <a:pt x="83920" y="36939"/>
                              </a:lnTo>
                              <a:cubicBezTo>
                                <a:pt x="76780" y="40767"/>
                                <a:pt x="71057" y="44978"/>
                                <a:pt x="66715" y="49497"/>
                              </a:cubicBezTo>
                              <a:cubicBezTo>
                                <a:pt x="61506" y="55678"/>
                                <a:pt x="58594" y="61078"/>
                                <a:pt x="58039" y="65646"/>
                              </a:cubicBezTo>
                              <a:cubicBezTo>
                                <a:pt x="57413" y="70244"/>
                                <a:pt x="58759" y="73811"/>
                                <a:pt x="62032" y="76417"/>
                              </a:cubicBezTo>
                              <a:cubicBezTo>
                                <a:pt x="65293" y="78987"/>
                                <a:pt x="69908" y="80475"/>
                                <a:pt x="75758" y="80867"/>
                              </a:cubicBezTo>
                              <a:cubicBezTo>
                                <a:pt x="83657" y="80889"/>
                                <a:pt x="91736" y="79849"/>
                                <a:pt x="99997" y="77746"/>
                              </a:cubicBezTo>
                              <a:lnTo>
                                <a:pt x="103553" y="76390"/>
                              </a:lnTo>
                              <a:lnTo>
                                <a:pt x="103553" y="111381"/>
                              </a:lnTo>
                              <a:lnTo>
                                <a:pt x="92635" y="112068"/>
                              </a:lnTo>
                              <a:lnTo>
                                <a:pt x="101657" y="101365"/>
                              </a:lnTo>
                              <a:cubicBezTo>
                                <a:pt x="96569" y="103601"/>
                                <a:pt x="89319" y="106084"/>
                                <a:pt x="79935" y="108782"/>
                              </a:cubicBezTo>
                              <a:cubicBezTo>
                                <a:pt x="70531" y="111441"/>
                                <a:pt x="59883" y="112946"/>
                                <a:pt x="47931" y="113252"/>
                              </a:cubicBezTo>
                              <a:cubicBezTo>
                                <a:pt x="32757" y="113209"/>
                                <a:pt x="20966" y="110581"/>
                                <a:pt x="12582" y="105332"/>
                              </a:cubicBezTo>
                              <a:cubicBezTo>
                                <a:pt x="4219" y="100116"/>
                                <a:pt x="11" y="92974"/>
                                <a:pt x="0" y="83965"/>
                              </a:cubicBezTo>
                              <a:cubicBezTo>
                                <a:pt x="33" y="74959"/>
                                <a:pt x="4403" y="65022"/>
                                <a:pt x="13129" y="54194"/>
                              </a:cubicBezTo>
                              <a:cubicBezTo>
                                <a:pt x="20020" y="46018"/>
                                <a:pt x="28664" y="38192"/>
                                <a:pt x="39052" y="30714"/>
                              </a:cubicBezTo>
                              <a:cubicBezTo>
                                <a:pt x="49403" y="23238"/>
                                <a:pt x="60747" y="16639"/>
                                <a:pt x="73036" y="10919"/>
                              </a:cubicBezTo>
                              <a:lnTo>
                                <a:pt x="103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1" name="Shape 99"/>
                      <wps:cNvSpPr/>
                      <wps:spPr>
                        <a:xfrm>
                          <a:off x="3227805" y="764381"/>
                          <a:ext cx="171063" cy="15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63" h="157572">
                              <a:moveTo>
                                <a:pt x="171063" y="0"/>
                              </a:moveTo>
                              <a:lnTo>
                                <a:pt x="40408" y="155027"/>
                              </a:lnTo>
                              <a:lnTo>
                                <a:pt x="0" y="157572"/>
                              </a:lnTo>
                              <a:lnTo>
                                <a:pt x="0" y="122582"/>
                              </a:lnTo>
                              <a:lnTo>
                                <a:pt x="19575" y="115117"/>
                              </a:lnTo>
                              <a:cubicBezTo>
                                <a:pt x="26735" y="111320"/>
                                <a:pt x="32639" y="107054"/>
                                <a:pt x="37373" y="102284"/>
                              </a:cubicBezTo>
                              <a:cubicBezTo>
                                <a:pt x="42241" y="96509"/>
                                <a:pt x="44976" y="91260"/>
                                <a:pt x="45538" y="86480"/>
                              </a:cubicBezTo>
                              <a:cubicBezTo>
                                <a:pt x="46117" y="81724"/>
                                <a:pt x="44692" y="77932"/>
                                <a:pt x="41128" y="75143"/>
                              </a:cubicBezTo>
                              <a:cubicBezTo>
                                <a:pt x="37640" y="72317"/>
                                <a:pt x="32326" y="70862"/>
                                <a:pt x="25295" y="70715"/>
                              </a:cubicBezTo>
                              <a:cubicBezTo>
                                <a:pt x="18509" y="70697"/>
                                <a:pt x="11083" y="71803"/>
                                <a:pt x="3112" y="74033"/>
                              </a:cubicBezTo>
                              <a:lnTo>
                                <a:pt x="0" y="75278"/>
                              </a:lnTo>
                              <a:lnTo>
                                <a:pt x="0" y="46192"/>
                              </a:lnTo>
                              <a:lnTo>
                                <a:pt x="7043" y="43672"/>
                              </a:lnTo>
                              <a:cubicBezTo>
                                <a:pt x="19830" y="40425"/>
                                <a:pt x="31933" y="38833"/>
                                <a:pt x="43334" y="38866"/>
                              </a:cubicBezTo>
                              <a:cubicBezTo>
                                <a:pt x="62144" y="38915"/>
                                <a:pt x="73784" y="42830"/>
                                <a:pt x="78265" y="50602"/>
                              </a:cubicBezTo>
                              <a:lnTo>
                                <a:pt x="117397" y="4169"/>
                              </a:lnTo>
                              <a:lnTo>
                                <a:pt x="1710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2" name="Shape 100"/>
                      <wps:cNvSpPr/>
                      <wps:spPr>
                        <a:xfrm>
                          <a:off x="3320391" y="803750"/>
                          <a:ext cx="217440" cy="12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440" h="120208">
                              <a:moveTo>
                                <a:pt x="129074" y="0"/>
                              </a:moveTo>
                              <a:lnTo>
                                <a:pt x="72137" y="67558"/>
                              </a:lnTo>
                              <a:cubicBezTo>
                                <a:pt x="71291" y="68559"/>
                                <a:pt x="70352" y="69462"/>
                                <a:pt x="69369" y="70208"/>
                              </a:cubicBezTo>
                              <a:cubicBezTo>
                                <a:pt x="65315" y="75547"/>
                                <a:pt x="62691" y="80137"/>
                                <a:pt x="61567" y="83950"/>
                              </a:cubicBezTo>
                              <a:cubicBezTo>
                                <a:pt x="60415" y="87794"/>
                                <a:pt x="62982" y="89709"/>
                                <a:pt x="69188" y="89727"/>
                              </a:cubicBezTo>
                              <a:cubicBezTo>
                                <a:pt x="70787" y="89731"/>
                                <a:pt x="72634" y="89550"/>
                                <a:pt x="74707" y="89148"/>
                              </a:cubicBezTo>
                              <a:cubicBezTo>
                                <a:pt x="84103" y="87704"/>
                                <a:pt x="92103" y="84601"/>
                                <a:pt x="98694" y="79835"/>
                              </a:cubicBezTo>
                              <a:cubicBezTo>
                                <a:pt x="105315" y="75096"/>
                                <a:pt x="111963" y="68735"/>
                                <a:pt x="118668" y="60780"/>
                              </a:cubicBezTo>
                              <a:lnTo>
                                <a:pt x="167451" y="2896"/>
                              </a:lnTo>
                              <a:lnTo>
                                <a:pt x="217440" y="249"/>
                              </a:lnTo>
                              <a:lnTo>
                                <a:pt x="120366" y="115428"/>
                              </a:lnTo>
                              <a:lnTo>
                                <a:pt x="69812" y="119380"/>
                              </a:lnTo>
                              <a:lnTo>
                                <a:pt x="80410" y="106806"/>
                              </a:lnTo>
                              <a:cubicBezTo>
                                <a:pt x="80032" y="106993"/>
                                <a:pt x="77469" y="108238"/>
                                <a:pt x="72749" y="110572"/>
                              </a:cubicBezTo>
                              <a:cubicBezTo>
                                <a:pt x="68007" y="112868"/>
                                <a:pt x="62089" y="114981"/>
                                <a:pt x="54918" y="116900"/>
                              </a:cubicBezTo>
                              <a:cubicBezTo>
                                <a:pt x="47739" y="118815"/>
                                <a:pt x="39741" y="119924"/>
                                <a:pt x="30964" y="120208"/>
                              </a:cubicBezTo>
                              <a:cubicBezTo>
                                <a:pt x="20937" y="120179"/>
                                <a:pt x="13280" y="118503"/>
                                <a:pt x="7927" y="115205"/>
                              </a:cubicBezTo>
                              <a:cubicBezTo>
                                <a:pt x="2610" y="111904"/>
                                <a:pt x="0" y="107454"/>
                                <a:pt x="237" y="101795"/>
                              </a:cubicBezTo>
                              <a:cubicBezTo>
                                <a:pt x="428" y="96131"/>
                                <a:pt x="3398" y="89918"/>
                                <a:pt x="9079" y="83179"/>
                              </a:cubicBezTo>
                              <a:lnTo>
                                <a:pt x="76641" y="3014"/>
                              </a:lnTo>
                              <a:lnTo>
                                <a:pt x="1290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3" name="Shape 101"/>
                      <wps:cNvSpPr/>
                      <wps:spPr>
                        <a:xfrm>
                          <a:off x="3465353" y="803949"/>
                          <a:ext cx="217047" cy="119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047" h="119021">
                              <a:moveTo>
                                <a:pt x="186754" y="0"/>
                              </a:moveTo>
                              <a:cubicBezTo>
                                <a:pt x="196732" y="29"/>
                                <a:pt x="204326" y="1677"/>
                                <a:pt x="209506" y="4976"/>
                              </a:cubicBezTo>
                              <a:cubicBezTo>
                                <a:pt x="214682" y="8272"/>
                                <a:pt x="217047" y="12756"/>
                                <a:pt x="216680" y="18415"/>
                              </a:cubicBezTo>
                              <a:cubicBezTo>
                                <a:pt x="216309" y="24074"/>
                                <a:pt x="213275" y="30262"/>
                                <a:pt x="207597" y="37002"/>
                              </a:cubicBezTo>
                              <a:lnTo>
                                <a:pt x="141008" y="116011"/>
                              </a:lnTo>
                              <a:lnTo>
                                <a:pt x="88682" y="118894"/>
                              </a:lnTo>
                              <a:lnTo>
                                <a:pt x="144882" y="52215"/>
                              </a:lnTo>
                              <a:cubicBezTo>
                                <a:pt x="156744" y="38140"/>
                                <a:pt x="156302" y="31068"/>
                                <a:pt x="143528" y="31032"/>
                              </a:cubicBezTo>
                              <a:cubicBezTo>
                                <a:pt x="136472" y="31011"/>
                                <a:pt x="129784" y="33089"/>
                                <a:pt x="123513" y="37264"/>
                              </a:cubicBezTo>
                              <a:cubicBezTo>
                                <a:pt x="117169" y="41469"/>
                                <a:pt x="111636" y="46393"/>
                                <a:pt x="106823" y="52107"/>
                              </a:cubicBezTo>
                              <a:lnTo>
                                <a:pt x="52859" y="116132"/>
                              </a:lnTo>
                              <a:lnTo>
                                <a:pt x="0" y="119021"/>
                              </a:lnTo>
                              <a:lnTo>
                                <a:pt x="96595" y="4407"/>
                              </a:lnTo>
                              <a:lnTo>
                                <a:pt x="146732" y="637"/>
                              </a:lnTo>
                              <a:lnTo>
                                <a:pt x="136026" y="13339"/>
                              </a:lnTo>
                              <a:cubicBezTo>
                                <a:pt x="139176" y="11343"/>
                                <a:pt x="145242" y="8734"/>
                                <a:pt x="154322" y="5507"/>
                              </a:cubicBezTo>
                              <a:cubicBezTo>
                                <a:pt x="163425" y="2246"/>
                                <a:pt x="174204" y="433"/>
                                <a:pt x="1867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4" name="Shape 102"/>
                      <wps:cNvSpPr/>
                      <wps:spPr>
                        <a:xfrm>
                          <a:off x="3614857" y="810406"/>
                          <a:ext cx="152202" cy="152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202" h="152410">
                              <a:moveTo>
                                <a:pt x="152202" y="0"/>
                              </a:moveTo>
                              <a:lnTo>
                                <a:pt x="152202" y="26044"/>
                              </a:lnTo>
                              <a:lnTo>
                                <a:pt x="144489" y="27847"/>
                              </a:lnTo>
                              <a:cubicBezTo>
                                <a:pt x="136580" y="31483"/>
                                <a:pt x="130208" y="35878"/>
                                <a:pt x="125240" y="41084"/>
                              </a:cubicBezTo>
                              <a:cubicBezTo>
                                <a:pt x="120164" y="47107"/>
                                <a:pt x="118270" y="52201"/>
                                <a:pt x="119610" y="56366"/>
                              </a:cubicBezTo>
                              <a:cubicBezTo>
                                <a:pt x="120924" y="60560"/>
                                <a:pt x="125283" y="62670"/>
                                <a:pt x="132598" y="62687"/>
                              </a:cubicBezTo>
                              <a:lnTo>
                                <a:pt x="152202" y="58497"/>
                              </a:lnTo>
                              <a:lnTo>
                                <a:pt x="152202" y="124921"/>
                              </a:lnTo>
                              <a:lnTo>
                                <a:pt x="142927" y="131844"/>
                              </a:lnTo>
                              <a:cubicBezTo>
                                <a:pt x="129567" y="138564"/>
                                <a:pt x="115297" y="143684"/>
                                <a:pt x="100127" y="147176"/>
                              </a:cubicBezTo>
                              <a:cubicBezTo>
                                <a:pt x="84906" y="150668"/>
                                <a:pt x="70719" y="152410"/>
                                <a:pt x="57546" y="152374"/>
                              </a:cubicBezTo>
                              <a:cubicBezTo>
                                <a:pt x="40824" y="152324"/>
                                <a:pt x="28192" y="150693"/>
                                <a:pt x="19634" y="147450"/>
                              </a:cubicBezTo>
                              <a:cubicBezTo>
                                <a:pt x="11091" y="144235"/>
                                <a:pt x="5712" y="140963"/>
                                <a:pt x="3477" y="137709"/>
                              </a:cubicBezTo>
                              <a:cubicBezTo>
                                <a:pt x="1292" y="134446"/>
                                <a:pt x="122" y="132035"/>
                                <a:pt x="0" y="130439"/>
                              </a:cubicBezTo>
                              <a:lnTo>
                                <a:pt x="46095" y="108988"/>
                              </a:lnTo>
                              <a:cubicBezTo>
                                <a:pt x="45781" y="108988"/>
                                <a:pt x="46613" y="110269"/>
                                <a:pt x="48535" y="112840"/>
                              </a:cubicBezTo>
                              <a:cubicBezTo>
                                <a:pt x="50500" y="115414"/>
                                <a:pt x="53611" y="117735"/>
                                <a:pt x="57910" y="119809"/>
                              </a:cubicBezTo>
                              <a:cubicBezTo>
                                <a:pt x="62162" y="121889"/>
                                <a:pt x="68123" y="122941"/>
                                <a:pt x="75668" y="122959"/>
                              </a:cubicBezTo>
                              <a:cubicBezTo>
                                <a:pt x="85373" y="122735"/>
                                <a:pt x="94805" y="121354"/>
                                <a:pt x="103928" y="118815"/>
                              </a:cubicBezTo>
                              <a:cubicBezTo>
                                <a:pt x="113076" y="116244"/>
                                <a:pt x="120287" y="111857"/>
                                <a:pt x="125521" y="105646"/>
                              </a:cubicBezTo>
                              <a:cubicBezTo>
                                <a:pt x="130569" y="99344"/>
                                <a:pt x="131307" y="94559"/>
                                <a:pt x="127702" y="91294"/>
                              </a:cubicBezTo>
                              <a:cubicBezTo>
                                <a:pt x="124135" y="88031"/>
                                <a:pt x="117593" y="86292"/>
                                <a:pt x="108172" y="86081"/>
                              </a:cubicBezTo>
                              <a:cubicBezTo>
                                <a:pt x="101073" y="86059"/>
                                <a:pt x="94327" y="86416"/>
                                <a:pt x="87800" y="87146"/>
                              </a:cubicBezTo>
                              <a:cubicBezTo>
                                <a:pt x="81309" y="87880"/>
                                <a:pt x="75636" y="88709"/>
                                <a:pt x="70833" y="89601"/>
                              </a:cubicBezTo>
                              <a:cubicBezTo>
                                <a:pt x="65959" y="90527"/>
                                <a:pt x="63702" y="90991"/>
                                <a:pt x="63969" y="90991"/>
                              </a:cubicBezTo>
                              <a:lnTo>
                                <a:pt x="78423" y="80177"/>
                              </a:lnTo>
                              <a:cubicBezTo>
                                <a:pt x="76547" y="79387"/>
                                <a:pt x="74206" y="77631"/>
                                <a:pt x="71294" y="74964"/>
                              </a:cubicBezTo>
                              <a:cubicBezTo>
                                <a:pt x="68361" y="72329"/>
                                <a:pt x="66881" y="68069"/>
                                <a:pt x="66691" y="62281"/>
                              </a:cubicBezTo>
                              <a:cubicBezTo>
                                <a:pt x="66524" y="56463"/>
                                <a:pt x="69962" y="49371"/>
                                <a:pt x="77061" y="40947"/>
                              </a:cubicBezTo>
                              <a:cubicBezTo>
                                <a:pt x="84841" y="31933"/>
                                <a:pt x="94904" y="23952"/>
                                <a:pt x="107201" y="17011"/>
                              </a:cubicBezTo>
                              <a:cubicBezTo>
                                <a:pt x="119542" y="10070"/>
                                <a:pt x="132767" y="4666"/>
                                <a:pt x="146926" y="796"/>
                              </a:cubicBezTo>
                              <a:lnTo>
                                <a:pt x="1522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5" name="Shape 103"/>
                      <wps:cNvSpPr/>
                      <wps:spPr>
                        <a:xfrm>
                          <a:off x="3767059" y="800899"/>
                          <a:ext cx="134174" cy="1344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174" h="134428">
                              <a:moveTo>
                                <a:pt x="134174" y="0"/>
                              </a:moveTo>
                              <a:lnTo>
                                <a:pt x="99924" y="28242"/>
                              </a:lnTo>
                              <a:lnTo>
                                <a:pt x="81654" y="29351"/>
                              </a:lnTo>
                              <a:cubicBezTo>
                                <a:pt x="81697" y="29506"/>
                                <a:pt x="81877" y="30348"/>
                                <a:pt x="82132" y="31947"/>
                              </a:cubicBezTo>
                              <a:cubicBezTo>
                                <a:pt x="82389" y="33542"/>
                                <a:pt x="82395" y="35323"/>
                                <a:pt x="82161" y="37294"/>
                              </a:cubicBezTo>
                              <a:cubicBezTo>
                                <a:pt x="81938" y="39295"/>
                                <a:pt x="81194" y="41764"/>
                                <a:pt x="79962" y="44701"/>
                              </a:cubicBezTo>
                              <a:cubicBezTo>
                                <a:pt x="78688" y="47639"/>
                                <a:pt x="76783" y="50639"/>
                                <a:pt x="74205" y="53694"/>
                              </a:cubicBezTo>
                              <a:cubicBezTo>
                                <a:pt x="69410" y="58968"/>
                                <a:pt x="64007" y="63580"/>
                                <a:pt x="58027" y="67565"/>
                              </a:cubicBezTo>
                              <a:cubicBezTo>
                                <a:pt x="52037" y="71555"/>
                                <a:pt x="46427" y="74730"/>
                                <a:pt x="41262" y="77059"/>
                              </a:cubicBezTo>
                              <a:cubicBezTo>
                                <a:pt x="36071" y="79423"/>
                                <a:pt x="31485" y="81224"/>
                                <a:pt x="27539" y="82527"/>
                              </a:cubicBezTo>
                              <a:cubicBezTo>
                                <a:pt x="23583" y="83797"/>
                                <a:pt x="21354" y="84543"/>
                                <a:pt x="20861" y="84697"/>
                              </a:cubicBezTo>
                              <a:cubicBezTo>
                                <a:pt x="21116" y="84824"/>
                                <a:pt x="22276" y="85608"/>
                                <a:pt x="24370" y="87023"/>
                              </a:cubicBezTo>
                              <a:cubicBezTo>
                                <a:pt x="26473" y="88435"/>
                                <a:pt x="28226" y="90472"/>
                                <a:pt x="29652" y="93107"/>
                              </a:cubicBezTo>
                              <a:cubicBezTo>
                                <a:pt x="31077" y="95739"/>
                                <a:pt x="31416" y="99083"/>
                                <a:pt x="30606" y="103209"/>
                              </a:cubicBezTo>
                              <a:cubicBezTo>
                                <a:pt x="29795" y="107334"/>
                                <a:pt x="27048" y="112177"/>
                                <a:pt x="22368" y="117732"/>
                              </a:cubicBezTo>
                              <a:lnTo>
                                <a:pt x="0" y="134428"/>
                              </a:lnTo>
                              <a:lnTo>
                                <a:pt x="0" y="68004"/>
                              </a:lnTo>
                              <a:lnTo>
                                <a:pt x="7681" y="66363"/>
                              </a:lnTo>
                              <a:cubicBezTo>
                                <a:pt x="16540" y="62446"/>
                                <a:pt x="23575" y="57369"/>
                                <a:pt x="28838" y="51128"/>
                              </a:cubicBezTo>
                              <a:cubicBezTo>
                                <a:pt x="33331" y="44947"/>
                                <a:pt x="34185" y="40194"/>
                                <a:pt x="31445" y="36901"/>
                              </a:cubicBezTo>
                              <a:cubicBezTo>
                                <a:pt x="28659" y="33610"/>
                                <a:pt x="23330" y="31969"/>
                                <a:pt x="15435" y="31943"/>
                              </a:cubicBezTo>
                              <a:lnTo>
                                <a:pt x="0" y="35551"/>
                              </a:lnTo>
                              <a:lnTo>
                                <a:pt x="0" y="9507"/>
                              </a:lnTo>
                              <a:lnTo>
                                <a:pt x="35016" y="4223"/>
                              </a:lnTo>
                              <a:cubicBezTo>
                                <a:pt x="43400" y="4248"/>
                                <a:pt x="51478" y="4587"/>
                                <a:pt x="59223" y="5264"/>
                              </a:cubicBezTo>
                              <a:cubicBezTo>
                                <a:pt x="67005" y="5944"/>
                                <a:pt x="72723" y="6334"/>
                                <a:pt x="76445" y="6404"/>
                              </a:cubicBezTo>
                              <a:cubicBezTo>
                                <a:pt x="96727" y="5023"/>
                                <a:pt x="115955" y="2892"/>
                                <a:pt x="1341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6" name="Shape 104"/>
                      <wps:cNvSpPr/>
                      <wps:spPr>
                        <a:xfrm>
                          <a:off x="3941524" y="813849"/>
                          <a:ext cx="101948" cy="111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48" h="111931">
                              <a:moveTo>
                                <a:pt x="101948" y="0"/>
                              </a:moveTo>
                              <a:lnTo>
                                <a:pt x="101948" y="26146"/>
                              </a:lnTo>
                              <a:lnTo>
                                <a:pt x="79132" y="36717"/>
                              </a:lnTo>
                              <a:cubicBezTo>
                                <a:pt x="71843" y="41202"/>
                                <a:pt x="66122" y="45878"/>
                                <a:pt x="61993" y="50778"/>
                              </a:cubicBezTo>
                              <a:lnTo>
                                <a:pt x="101948" y="38034"/>
                              </a:lnTo>
                              <a:lnTo>
                                <a:pt x="101948" y="58421"/>
                              </a:lnTo>
                              <a:lnTo>
                                <a:pt x="58508" y="72317"/>
                              </a:lnTo>
                              <a:cubicBezTo>
                                <a:pt x="58806" y="73444"/>
                                <a:pt x="60700" y="74892"/>
                                <a:pt x="64159" y="76587"/>
                              </a:cubicBezTo>
                              <a:cubicBezTo>
                                <a:pt x="67663" y="78286"/>
                                <a:pt x="74449" y="79150"/>
                                <a:pt x="84521" y="79179"/>
                              </a:cubicBezTo>
                              <a:lnTo>
                                <a:pt x="101948" y="76459"/>
                              </a:lnTo>
                              <a:lnTo>
                                <a:pt x="101948" y="104740"/>
                              </a:lnTo>
                              <a:lnTo>
                                <a:pt x="99821" y="105340"/>
                              </a:lnTo>
                              <a:cubicBezTo>
                                <a:pt x="83834" y="109642"/>
                                <a:pt x="68394" y="111821"/>
                                <a:pt x="53446" y="111931"/>
                              </a:cubicBezTo>
                              <a:cubicBezTo>
                                <a:pt x="36904" y="111885"/>
                                <a:pt x="23984" y="109221"/>
                                <a:pt x="14663" y="103976"/>
                              </a:cubicBezTo>
                              <a:cubicBezTo>
                                <a:pt x="5353" y="98723"/>
                                <a:pt x="551" y="91545"/>
                                <a:pt x="259" y="82444"/>
                              </a:cubicBezTo>
                              <a:cubicBezTo>
                                <a:pt x="0" y="73310"/>
                                <a:pt x="4460" y="63220"/>
                                <a:pt x="13616" y="52144"/>
                              </a:cubicBezTo>
                              <a:cubicBezTo>
                                <a:pt x="22008" y="42189"/>
                                <a:pt x="33262" y="32739"/>
                                <a:pt x="47441" y="23775"/>
                              </a:cubicBezTo>
                              <a:cubicBezTo>
                                <a:pt x="61604" y="14836"/>
                                <a:pt x="76990" y="7495"/>
                                <a:pt x="93496" y="1789"/>
                              </a:cubicBezTo>
                              <a:lnTo>
                                <a:pt x="1019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" name="Shape 105"/>
                      <wps:cNvSpPr/>
                      <wps:spPr>
                        <a:xfrm>
                          <a:off x="4043472" y="880935"/>
                          <a:ext cx="33272" cy="37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2" h="37654">
                              <a:moveTo>
                                <a:pt x="30915" y="0"/>
                              </a:moveTo>
                              <a:lnTo>
                                <a:pt x="33272" y="27594"/>
                              </a:lnTo>
                              <a:cubicBezTo>
                                <a:pt x="29458" y="29008"/>
                                <a:pt x="24600" y="30604"/>
                                <a:pt x="18700" y="32381"/>
                              </a:cubicBezTo>
                              <a:lnTo>
                                <a:pt x="0" y="37654"/>
                              </a:lnTo>
                              <a:lnTo>
                                <a:pt x="0" y="9373"/>
                              </a:lnTo>
                              <a:lnTo>
                                <a:pt x="2643" y="8961"/>
                              </a:lnTo>
                              <a:cubicBezTo>
                                <a:pt x="9911" y="7197"/>
                                <a:pt x="16367" y="5339"/>
                                <a:pt x="22061" y="3380"/>
                              </a:cubicBezTo>
                              <a:cubicBezTo>
                                <a:pt x="27711" y="1430"/>
                                <a:pt x="30655" y="310"/>
                                <a:pt x="309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" name="Shape 106"/>
                      <wps:cNvSpPr/>
                      <wps:spPr>
                        <a:xfrm>
                          <a:off x="4043472" y="805190"/>
                          <a:ext cx="97191" cy="67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91" h="67079">
                              <a:moveTo>
                                <a:pt x="49880" y="8"/>
                              </a:moveTo>
                              <a:cubicBezTo>
                                <a:pt x="62480" y="43"/>
                                <a:pt x="72282" y="1760"/>
                                <a:pt x="79313" y="5131"/>
                              </a:cubicBezTo>
                              <a:cubicBezTo>
                                <a:pt x="86279" y="8526"/>
                                <a:pt x="91049" y="12421"/>
                                <a:pt x="93436" y="16863"/>
                              </a:cubicBezTo>
                              <a:cubicBezTo>
                                <a:pt x="95869" y="21312"/>
                                <a:pt x="97115" y="25478"/>
                                <a:pt x="97150" y="29390"/>
                              </a:cubicBezTo>
                              <a:cubicBezTo>
                                <a:pt x="97191" y="33297"/>
                                <a:pt x="97187" y="35522"/>
                                <a:pt x="97191" y="35989"/>
                              </a:cubicBezTo>
                              <a:lnTo>
                                <a:pt x="0" y="67079"/>
                              </a:lnTo>
                              <a:lnTo>
                                <a:pt x="0" y="46692"/>
                              </a:lnTo>
                              <a:lnTo>
                                <a:pt x="39955" y="33948"/>
                              </a:lnTo>
                              <a:cubicBezTo>
                                <a:pt x="39162" y="33354"/>
                                <a:pt x="37485" y="32599"/>
                                <a:pt x="35014" y="31680"/>
                              </a:cubicBezTo>
                              <a:cubicBezTo>
                                <a:pt x="32467" y="30803"/>
                                <a:pt x="28711" y="30348"/>
                                <a:pt x="23786" y="30338"/>
                              </a:cubicBezTo>
                              <a:cubicBezTo>
                                <a:pt x="16773" y="30316"/>
                                <a:pt x="9073" y="31702"/>
                                <a:pt x="667" y="34496"/>
                              </a:cubicBezTo>
                              <a:lnTo>
                                <a:pt x="0" y="34805"/>
                              </a:lnTo>
                              <a:lnTo>
                                <a:pt x="0" y="8658"/>
                              </a:lnTo>
                              <a:lnTo>
                                <a:pt x="39227" y="353"/>
                              </a:lnTo>
                              <a:cubicBezTo>
                                <a:pt x="44007" y="119"/>
                                <a:pt x="47572" y="0"/>
                                <a:pt x="49880" y="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" name="Shape 107"/>
                      <wps:cNvSpPr/>
                      <wps:spPr>
                        <a:xfrm>
                          <a:off x="4114184" y="875830"/>
                          <a:ext cx="74361" cy="50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61" h="50712">
                              <a:moveTo>
                                <a:pt x="57841" y="0"/>
                              </a:moveTo>
                              <a:lnTo>
                                <a:pt x="74361" y="25350"/>
                              </a:lnTo>
                              <a:lnTo>
                                <a:pt x="16970" y="50712"/>
                              </a:lnTo>
                              <a:lnTo>
                                <a:pt x="0" y="25891"/>
                              </a:lnTo>
                              <a:lnTo>
                                <a:pt x="578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" name="Shape 108"/>
                      <wps:cNvSpPr/>
                      <wps:spPr>
                        <a:xfrm>
                          <a:off x="4222501" y="767164"/>
                          <a:ext cx="276890" cy="159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890" h="159422">
                              <a:moveTo>
                                <a:pt x="158763" y="0"/>
                              </a:moveTo>
                              <a:lnTo>
                                <a:pt x="76233" y="97923"/>
                              </a:lnTo>
                              <a:cubicBezTo>
                                <a:pt x="70841" y="104321"/>
                                <a:pt x="68151" y="109941"/>
                                <a:pt x="68155" y="114789"/>
                              </a:cubicBezTo>
                              <a:cubicBezTo>
                                <a:pt x="68133" y="119671"/>
                                <a:pt x="75309" y="122130"/>
                                <a:pt x="89679" y="122170"/>
                              </a:cubicBezTo>
                              <a:cubicBezTo>
                                <a:pt x="102431" y="121392"/>
                                <a:pt x="112648" y="118450"/>
                                <a:pt x="120146" y="113403"/>
                              </a:cubicBezTo>
                              <a:cubicBezTo>
                                <a:pt x="127688" y="108356"/>
                                <a:pt x="134172" y="102619"/>
                                <a:pt x="139564" y="96220"/>
                              </a:cubicBezTo>
                              <a:lnTo>
                                <a:pt x="217194" y="4111"/>
                              </a:lnTo>
                              <a:lnTo>
                                <a:pt x="276890" y="708"/>
                              </a:lnTo>
                              <a:lnTo>
                                <a:pt x="192784" y="100505"/>
                              </a:lnTo>
                              <a:cubicBezTo>
                                <a:pt x="184603" y="110207"/>
                                <a:pt x="175161" y="118721"/>
                                <a:pt x="164447" y="126105"/>
                              </a:cubicBezTo>
                              <a:cubicBezTo>
                                <a:pt x="153716" y="133455"/>
                                <a:pt x="142347" y="139554"/>
                                <a:pt x="130280" y="144432"/>
                              </a:cubicBezTo>
                              <a:cubicBezTo>
                                <a:pt x="118282" y="149277"/>
                                <a:pt x="105951" y="152933"/>
                                <a:pt x="93377" y="155397"/>
                              </a:cubicBezTo>
                              <a:cubicBezTo>
                                <a:pt x="80809" y="157864"/>
                                <a:pt x="68382" y="159206"/>
                                <a:pt x="56195" y="159422"/>
                              </a:cubicBezTo>
                              <a:cubicBezTo>
                                <a:pt x="42844" y="159383"/>
                                <a:pt x="31810" y="158072"/>
                                <a:pt x="23101" y="155480"/>
                              </a:cubicBezTo>
                              <a:cubicBezTo>
                                <a:pt x="14389" y="152889"/>
                                <a:pt x="8204" y="149151"/>
                                <a:pt x="4604" y="144291"/>
                              </a:cubicBezTo>
                              <a:cubicBezTo>
                                <a:pt x="1007" y="139435"/>
                                <a:pt x="0" y="133610"/>
                                <a:pt x="1670" y="126829"/>
                              </a:cubicBezTo>
                              <a:cubicBezTo>
                                <a:pt x="3311" y="120079"/>
                                <a:pt x="7606" y="112554"/>
                                <a:pt x="14550" y="104317"/>
                              </a:cubicBezTo>
                              <a:lnTo>
                                <a:pt x="99601" y="3402"/>
                              </a:lnTo>
                              <a:lnTo>
                                <a:pt x="15876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" name="Shape 109"/>
                      <wps:cNvSpPr/>
                      <wps:spPr>
                        <a:xfrm>
                          <a:off x="4412502" y="876676"/>
                          <a:ext cx="74357" cy="50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357" h="50710">
                              <a:moveTo>
                                <a:pt x="57841" y="0"/>
                              </a:moveTo>
                              <a:lnTo>
                                <a:pt x="74357" y="25350"/>
                              </a:lnTo>
                              <a:lnTo>
                                <a:pt x="16966" y="50710"/>
                              </a:lnTo>
                              <a:lnTo>
                                <a:pt x="0" y="25891"/>
                              </a:lnTo>
                              <a:lnTo>
                                <a:pt x="578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B4F9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17D0AB" id="Group 570" o:spid="_x0000_s1026" style="position:absolute;margin-left:0;margin-top:-14.35pt;width:531.15pt;height:89.2pt;z-index:-251657216;mso-position-horizontal:left;mso-position-horizontal-relative:margin" coordsize="67456,1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">
              <v:shape id="Shape 11" o:spid="_x0000_s1027" style="position:absolute;top:10591;width:60132;height:739;visibility:visible;mso-wrap-style:square;v-text-anchor:top" coordsize="6013213,7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" path="m56970,l6013213,r-54101,72673l,73868,56970,xe" fillcolor="#064893" stroked="f" strokeweight="0">
                <v:stroke miterlimit="83231f" joinstyle="miter"/>
                <v:path arrowok="t" textboxrect="0,0,6013213,73868"/>
              </v:shape>
              <v:shape id="Shape 19" o:spid="_x0000_s1028" style="position:absolute;left:807;width:33325;height:10138;visibility:visible;mso-wrap-style:square;v-text-anchor:top" coordsize="3332471,101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" path="m711262,l3332471,r,27803l727898,27803,55649,986090r3276822,l3332471,1013893,,1013893c237081,675926,474073,337904,711262,xe" fillcolor="#0b4f9d" stroked="f" strokeweight="0">
                <v:stroke miterlimit="83231f" joinstyle="miter"/>
                <v:path arrowok="t" textboxrect="0,0,3332471,1013893"/>
              </v:shape>
              <v:shape id="Shape 20" o:spid="_x0000_s1029" style="position:absolute;left:34132;width:33324;height:10138;visibility:visible;mso-wrap-style:square;v-text-anchor:top" coordsize="3332471,101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" path="m,l3332471,c3095394,337972,2858398,675991,2621209,1013893l,1013893,,986090r2604573,l3276823,27803,,27803,,xe" fillcolor="#0b4f9d" stroked="f" strokeweight="0">
                <v:stroke miterlimit="83231f" joinstyle="miter"/>
                <v:path arrowok="t" textboxrect="0,0,3332471,1013893"/>
              </v:shape>
              <v:shape id="Shape 21" o:spid="_x0000_s1030" style="position:absolute;left:25055;top:858;width:24786;height:6024;visibility:visible;mso-wrap-style:square;v-text-anchor:top" coordsize="2478625,60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" path="m2478625,l2056737,602383,,602383,421380,730,2478625,xe" fillcolor="#0b4f9d" stroked="f" strokeweight="0">
                <v:stroke miterlimit="83231f" joinstyle="miter"/>
                <v:path arrowok="t" textboxrect="0,0,2478625,602383"/>
              </v:shape>
              <v:shape id="Shape 22" o:spid="_x0000_s1031" style="position:absolute;left:25197;top:1352;width:23022;height:5145;visibility:visible;mso-wrap-style:square;v-text-anchor:top" coordsize="2302247,51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" path="m927528,51v18371,52,35895,213,52345,75l2302247,86r-78073,111477l1686676,111902v-272851,-576,-546178,-339,-818946,-292c806367,112993,734634,107819,678027,118525v-19083,4054,-50680,14279,-56437,34378c612882,183316,668772,196531,692489,202002v50108,11611,122563,29182,163540,57994c893096,286056,890730,315499,865890,348932v-32900,44278,-81925,75680,-134398,98404c605657,501829,447999,514331,310370,514364l,514490,79635,401400r75222,-108l339232,401021v55559,-104,186738,8475,221886,-38848c581846,334292,536311,318841,514789,312631,458299,296330,430841,290483,374267,264671,336797,247583,295484,224992,314338,183052,371394,56120,614863,16973,747000,6897,789294,3664,830931,1778,870106,636,889940,59,909157,,927528,51xe" fillcolor="#fefefe" stroked="f" strokeweight="0">
                <v:stroke miterlimit="83231f" joinstyle="miter"/>
                <v:path arrowok="t" textboxrect="0,0,2302247,514490"/>
              </v:shape>
              <v:shape id="Shape 23" o:spid="_x0000_s1032" style="position:absolute;left:39465;top:3096;width:7537;height:3296;visibility:visible;mso-wrap-style:square;v-text-anchor:top" coordsize="753697,32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" path="m231639,l408842,,321574,123976r167404,l576080,,753697,,521504,329547r-177088,l439024,195148r-167414,l177073,329547,,329547,231639,xe" fillcolor="#fefefe" stroked="f" strokeweight="0">
                <v:stroke miterlimit="83231f" joinstyle="miter"/>
                <v:path arrowok="t" textboxrect="0,0,753697,329547"/>
              </v:shape>
              <v:shape id="Shape 24" o:spid="_x0000_s1033" style="position:absolute;left:34572;top:3054;width:5837;height:3389;visibility:visible;mso-wrap-style:square;v-text-anchor:top" coordsize="583660,33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" path="m494716,v7087,,12448,24,15980,74c515527,140,520233,243,524804,392r32,c529081,528,533548,722,538203,967v3924,199,8255,491,12971,836c555685,2149,559752,2494,563324,2851v3884,381,7664,802,11329,1263l583660,4676,530798,80697r-28,l517464,77893v-4417,-818,-8924,-1570,-13526,-2229l503002,75542v-4697,-659,-9003,-1203,-12931,-1624c485521,73429,480919,73019,476265,72695v-4360,-306,-9075,-555,-14169,-732c456858,71780,452081,71690,447811,71690v-12117,,-24297,506,-36543,1523c399179,74206,387352,75701,375775,77681v-11545,1972,-22968,4464,-34211,7466c330318,88142,319324,91630,308632,95600v-10952,4037,-21112,8378,-30452,13011c268653,113335,260024,118321,252276,123558v-8078,5469,-15292,11240,-21645,17330c224136,147081,218512,153578,213754,160354v-5174,7374,-8972,14566,-11369,21568c199897,189154,198917,196166,199447,202932v565,7343,2833,14201,6782,20555c210078,229715,215514,235410,222501,240562r2488,1829l225166,242391v5716,3863,12160,7246,19334,10156c252641,255834,261760,258548,271850,260665v9515,2005,20073,3510,31658,4521c315085,266195,327394,266705,340408,266705v4695,,9984,-100,15847,-295c361886,266219,367261,265953,372351,265618v10131,-662,20729,-1436,30679,-3046l354683,331613r-17312,2747l325436,335434r-13180,997c307403,336772,302739,337086,298281,337352v-4892,303,-9317,541,-13291,730c280429,338295,276253,338464,272473,338579v-4018,116,-8029,209,-12002,263c257774,338878,253515,338903,247677,338903v-26843,,-51495,-1032,-73902,-3096c151351,333752,130920,330656,112493,326527,94668,322538,78754,317560,64777,311618,51016,305769,39229,299011,29433,291372,20250,284230,13243,276630,8431,268592,3736,260726,1105,252385,573,243590,,234255,1699,224158,5651,213320,9705,202212,16161,190367,24987,177792v4529,-6461,9497,-12783,14868,-18954c45310,152564,51141,146498,57305,140645v6234,-5908,12970,-11733,20185,-17472c84686,117460,92347,111844,100468,106329v8090,-5433,16640,-10729,25611,-15859l126101,90492v9100,-5206,18482,-10184,28130,-14907c164031,70786,174254,66146,184907,61678v10763,-4514,21769,-8791,32993,-12809l218357,48683v10318,-3777,21155,-7445,32479,-11020c262238,34070,273441,30797,284439,27863v11244,-3006,22705,-5803,34355,-8373c330228,16962,341960,14626,353995,12495v11908,-2099,23770,-3935,35567,-5508c401565,5388,413297,4082,424749,3066,436320,2041,447966,1270,459659,752,470977,255,482658,,494716,xe" fillcolor="#fefefe" stroked="f" strokeweight="0">
                <v:stroke miterlimit="83231f" joinstyle="miter"/>
                <v:path arrowok="t" textboxrect="0,0,583660,338903"/>
              </v:shape>
              <v:shape id="Shape 25" o:spid="_x0000_s1034" style="position:absolute;left:4206;top:866;width:22078;height:6016;visibility:visible;mso-wrap-style:square;v-text-anchor:top" coordsize="2207748,60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" path="m421330,l755068,,457388,427234r1750360,36l2084873,601657,,601657,421330,xe" fillcolor="#0b4f9d" stroked="f" strokeweight="0">
                <v:stroke miterlimit="83231f" joinstyle="miter"/>
                <v:path arrowok="t" textboxrect="0,0,2207748,601657"/>
              </v:shape>
              <v:shape id="Shape 26" o:spid="_x0000_s1035" style="position:absolute;left:10474;top:1300;width:3896;height:3601;visibility:visible;mso-wrap-style:square;v-text-anchor:top" coordsize="389634,3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" path="m389634,r,98849l384321,99319v-19659,3639,-38383,9091,-56142,16347c292663,130174,266059,149851,248540,174713v-17625,25024,-18810,44787,-3736,59289c259881,248510,288983,255803,331978,255803r57656,-5055l389634,349533r-56986,7378c307836,359063,283098,360145,258463,360145v-49112,,-92358,-4327,-129827,-12895c91422,338592,61500,326136,39205,309673,16118,292451,3708,272514,1807,249863,,227302,8759,202192,28124,174713,47376,147388,73930,122362,107528,99801,141343,77148,181848,57212,229198,40001,274806,23373,322294,10902,371643,2334l389634,xe" fillcolor="#0b4f9d" stroked="f" strokeweight="0">
                <v:stroke miterlimit="83231f" joinstyle="miter"/>
                <v:path arrowok="t" textboxrect="0,0,389634,360145"/>
              </v:shape>
              <v:shape id="Shape 27" o:spid="_x0000_s1036" style="position:absolute;left:24019;top:2121;width:3934;height:2736;visibility:visible;mso-wrap-style:square;v-text-anchor:top" coordsize="393433,27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" path="m191746,l393433,,199469,273550,,273550,191746,xe" fillcolor="#0b4f9d" stroked="f" strokeweight="0">
                <v:stroke miterlimit="83231f" joinstyle="miter"/>
                <v:path arrowok="t" textboxrect="0,0,393433,273550"/>
              </v:shape>
              <v:shape id="Shape 28" o:spid="_x0000_s1037" style="position:absolute;left:18075;top:1195;width:7255;height:3706;visibility:visible;mso-wrap-style:square;v-text-anchor:top" coordsize="725462,37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" path="m519401,v46642,,86404,3398,119823,10182c672480,16967,701288,27483,725462,41742l551240,128261v-12776,-8143,-27552,-14162,-44645,-18068c489500,106294,469217,104335,446076,104335v-43332,,-83271,7388,-119951,22152c289433,141247,262448,160751,245240,185192v-16438,23324,-16888,42750,-1519,58270c259056,258989,286031,266706,324890,266706v5785,,12084,-251,19069,-770c350925,265435,357848,264756,364681,263740r22953,-32576l286272,231164r95761,-81014l655874,150150,522058,340082v-49447,10101,-96160,17733,-140263,22825c337630,368083,296485,370624,258286,370624v-48935,,-92185,-4327,-129654,-12895c91246,349071,61502,336615,39197,320152,16106,302930,3708,282993,1803,260341,,237781,8755,212671,28124,185192v19248,-27325,45809,-52351,79405,-74913c141344,87627,181844,67691,229198,50480,274810,33852,322118,21381,371643,12813,421183,4249,470466,,519401,xe" fillcolor="#0b4f9d" stroked="f" strokeweight="0">
                <v:stroke miterlimit="83231f" joinstyle="miter"/>
                <v:path arrowok="t" textboxrect="0,0,725462,370624"/>
              </v:shape>
              <v:shape id="Shape 29" o:spid="_x0000_s1038" style="position:absolute;left:14370;top:1195;width:3898;height:3600;visibility:visible;mso-wrap-style:square;v-text-anchor:top" coordsize="389770,36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" path="m129944,v49942,,93849,4328,131299,12895c298805,21551,328537,34021,350516,50480v23127,16707,35601,36558,37368,59378c389770,132761,381011,157867,361762,185192v-19364,27479,-45975,52589,-79563,75149c248391,282993,207862,302930,160523,320152,115025,336615,67380,349071,17639,357729l,360012,,261227r4731,-415c24579,257165,43479,251695,61428,244401v35752,-14591,62403,-34358,79918,-59209c158743,160499,159874,140812,144686,126224,129339,111633,99919,104335,56439,104335l,109328,,10479,56136,3195c80788,1062,105388,,129944,xe" fillcolor="#0b4f9d" stroked="f" strokeweight="0">
                <v:stroke miterlimit="83231f" joinstyle="miter"/>
                <v:path arrowok="t" textboxrect="0,0,389770,360012"/>
              </v:shape>
              <v:shape id="Shape 30" o:spid="_x0000_s1039" style="position:absolute;left:26192;top:866;width:2410;height:1197;visibility:visible;mso-wrap-style:square;v-text-anchor:top" coordsize="241042,11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" path="m156576,r84466,60505l86801,119711,,61013,156576,xe" fillcolor="#0b4f9d" stroked="f" strokeweight="0">
                <v:stroke miterlimit="83231f" joinstyle="miter"/>
                <v:path arrowok="t" textboxrect="0,0,241042,119711"/>
              </v:shape>
              <v:shape id="Shape 31" o:spid="_x0000_s1040" style="position:absolute;left:53687;top:2711;width:537;height:739;visibility:visible;mso-wrap-style:square;v-text-anchor:top" coordsize="53646,7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" path="m40086,65c43387,,45022,1619,45022,4884v,940,-2877,7478,-8636,19686c30629,36745,27749,45151,27749,49788v,3020,1404,5047,4216,6008l32440,55706v349,69,648,129,932,188c35114,55706,37210,54864,39682,53338v2950,-1837,5002,-2952,6136,-3364l46739,49974v202,,407,12,594,20c48240,47920,49590,45439,51376,42569r2270,-3582l53646,67037,48899,64332v-932,-1299,-1648,-2686,-2145,-4154c45277,61531,43373,62780,41022,63928v-3571,1275,-8784,3273,-15707,5976c18421,72619,14407,73954,13270,73954v-3485,,-6581,-1465,-9256,-4391c1336,66669,,63396,,59821,,56418,2743,47796,8230,34006,13583,20552,17558,12081,20099,8528l40086,65xe" fillcolor="#0b4f9d" stroked="f" strokeweight="0">
                <v:stroke miterlimit="83231f" joinstyle="miter"/>
                <v:path arrowok="t" textboxrect="0,0,53646,73954"/>
              </v:shape>
              <v:shape id="Shape 32" o:spid="_x0000_s1041" style="position:absolute;left:52177;top:2637;width:788;height:1326;visibility:visible;mso-wrap-style:square;v-text-anchor:top" coordsize="78761,13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" path="m21506,v1948,,3661,774,5166,2333c28185,3859,28940,5569,28940,7380v,558,-579,1994,-1716,4295c26753,12643,25992,16844,24924,24253v-915,6383,-1401,13608,-1401,21610c23523,48261,23627,50253,23833,51905,35212,34869,45360,22010,54242,13295,59418,8251,65081,5728,71219,5728v5041,,7542,1432,7542,4293c78761,11240,66582,38699,42278,92386v-1201,2733,-3024,9652,-5526,20737l37376,113123v2257,,5310,-2143,9079,-6444c50227,102380,52189,99050,52323,96685v2433,-3705,4460,-5577,6137,-5577c58662,91108,58972,91170,59353,91295r1405,1560c60963,93477,61070,94442,61070,95778v,5418,-4424,12888,-13233,22457c38981,127788,31821,132555,26331,132555v-2636,,-4892,-2271,-6850,-6850c17827,121939,16977,118666,16977,115866v,-10059,9466,-35623,28319,-76723c40492,43935,35212,51253,29561,61123v-1243,2053,-3501,5729,-6866,11021c22115,72983,19922,74044,16182,75291v-3734,1244,-6379,1868,-7919,1868c4828,77159,2635,75542,1609,72241,1300,71147,1026,68223,824,63492,274,53520,,45241,,38674,,20613,2949,9835,8838,6379,9976,5789,12003,4637,14883,3020,18209,993,20438,,21506,xe" fillcolor="#0b4f9d" stroked="f" strokeweight="0">
                <v:stroke miterlimit="83231f" joinstyle="miter"/>
                <v:path arrowok="t" textboxrect="0,0,78761,132555"/>
              </v:shape>
              <v:shape id="Shape 33" o:spid="_x0000_s1042" style="position:absolute;left:52972;top:2613;width:729;height:833;visibility:visible;mso-wrap-style:square;v-text-anchor:top" coordsize="72893,8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" path="m64569,v850,,1984,587,3391,1739c71258,7254,72893,10551,72893,11578v,967,-987,3209,-2935,6698c67960,21794,66973,24253,66973,25715v,903,850,2681,2568,5327c71258,33686,72108,36115,72108,38297v,2861,-1807,4921,-5418,6195l57431,46799v-1815,-374,-3799,-1403,-6026,-3117l50094,43495v-2192,565,-5720,5447,-10534,14695c34402,68094,30492,74016,27817,75974v-2449,1685,-6624,4083,-12586,7099c14097,83264,13406,83354,13140,83354,9842,83354,5526,79397,173,71492l69,70214c,69375,2055,67540,6217,64732v5745,-3834,8639,-13922,8639,-30266c14856,32879,13759,32100,11516,32100v-4893,,-7326,-1619,-7326,-4826c4190,24530,6515,22168,11221,20235v3877,-1649,7567,-2462,11041,-2462c22395,17773,23759,17248,26341,16189v2567,-1088,4111,-1649,4557,-1714c35046,15529,37126,19209,37126,25531v,2992,-1115,9464,-3416,19430l33533,45241r,713c33774,46519,34225,46799,34834,46799v388,,1334,-1403,2821,-4205c39329,39355,41763,35866,44982,32100,44035,28766,43549,25189,43549,21420v,-5105,990,-8716,3017,-10836c48034,9651,51336,7531,56419,4197,57431,3452,59216,2182,61862,371,62161,122,63094,,64569,xe" fillcolor="#0b4f9d" stroked="f" strokeweight="0">
                <v:stroke miterlimit="83231f" joinstyle="miter"/>
                <v:path arrowok="t" textboxrect="0,0,72893,83354"/>
              </v:shape>
              <v:shape id="Shape 34" o:spid="_x0000_s1043" style="position:absolute;left:51537;top:2450;width:575;height:986;visibility:visible;mso-wrap-style:square;v-text-anchor:top" coordsize="57567,9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" path="m52214,v3567,,5353,3082,5353,9216c57567,9815,55375,13763,51011,21079v-4557,7660,-7123,12427,-7704,14327c46184,35591,49064,35752,51941,35842v3599,620,5406,2146,5406,4576c57347,41822,55958,44248,53146,47672v-2815,3426,-4975,5292,-6444,5608c46350,53345,46050,53370,45699,53370v-202,,-677,-25,-1405,-90c43552,53211,43091,53184,42891,53184r-7439,l34142,53370v-1879,1027,-3664,3831,-5338,8381c27248,65891,26507,69190,26507,71623v,6379,3106,9554,9352,9554c37195,81177,39971,80497,44225,79093v4256,-1401,7070,-2088,8396,-2088c54172,77005,55512,77692,56631,79093r314,1559c56945,82174,55025,84352,51224,87221,41105,94817,31061,98616,21085,98616v-6070,,-11110,-2085,-15123,-6293c1986,88122,,82833,,76443,,74021,1025,70528,3121,65949,5652,60344,7124,56794,7527,55272r393,-530l7920,54275v,-119,-39,-375,-177,-714l6919,52723v-1473,,-3391,-504,-5825,-1535l893,50447r201,-1372c2055,47143,4352,44965,8017,42600v4634,-2992,7430,-4982,8406,-5981c17384,35626,20710,29830,26330,19243,31194,9994,34736,5138,36857,4638v1342,-152,3257,-627,5720,-1365c48279,1091,51497,,52214,xe" fillcolor="#0b4f9d" stroked="f" strokeweight="0">
                <v:stroke miterlimit="83231f" joinstyle="miter"/>
                <v:path arrowok="t" textboxrect="0,0,57567,98616"/>
              </v:shape>
              <v:shape id="Shape 35" o:spid="_x0000_s1044" style="position:absolute;left:53952;top:2421;width:223;height:258;visibility:visible;mso-wrap-style:square;v-text-anchor:top" coordsize="22301,2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" path="m7110,v2134,,3865,1554,5191,4659c13057,6660,14219,9637,15771,13611v1452,3402,3355,5386,5706,5933c22301,19386,22032,22054,21751,23388v-1124,2096,-4440,2358,-7856,1614c9597,24059,7243,23478,6836,23237,6083,22754,4676,20920,2679,17741,893,14950,,12712,,11019,,9604,893,7448,2679,4553,4568,1522,6054,,7110,xe" fillcolor="#0b4f9d" stroked="f" strokeweight="0">
                <v:stroke miterlimit="83231f" joinstyle="miter"/>
                <v:path arrowok="t" textboxrect="0,0,22301,25746"/>
              </v:shape>
              <v:shape id="Shape 36" o:spid="_x0000_s1045" style="position:absolute;left:54166;top:2304;width:58;height:291;visibility:visible;mso-wrap-style:square;v-text-anchor:top" coordsize="5783,29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" path="m5783,r,27213l4554,28032c1727,29041,,26095,79,23604,496,21278,752,19251,1378,16674v321,-1375,771,-3445,1404,-6214c3303,8586,4106,5766,5197,1999l5783,xe" fillcolor="#0b4f9d" stroked="f" strokeweight="0">
                <v:stroke miterlimit="83231f" joinstyle="miter"/>
                <v:path arrowok="t" textboxrect="0,0,5783,29041"/>
              </v:shape>
              <v:shape id="Shape 37" o:spid="_x0000_s1046" style="position:absolute;left:53669;top:1911;width:555;height:419;visibility:visible;mso-wrap-style:square;v-text-anchor:top" coordsize="55417,41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" path="m22720,43c24585,,25517,922,25517,2775v,529,-1619,4238,-4892,11157c17356,20837,15733,25603,15733,28231v,1714,795,2862,2380,3410l18382,31586v206,39,378,73,526,104c19908,31586,21086,31107,22490,30243v1677,-1039,2840,-1677,3478,-1904l26490,28339v248,,461,7,665,39c29967,20023,38265,11646,52078,3255l55417,1966r,8631l54375,11159v-4148,3550,-7042,6996,-8677,10347c45508,21877,44792,24667,43536,29837r353,460l55417,21954r,7685l46509,35773v-5040,2663,-9976,3985,-14745,3985c30817,39758,29409,38944,27602,37321v-1030,-846,-1544,-1695,-1544,-2523l26072,34496v-767,622,-1713,1209,-2822,1748c21233,36968,18274,38102,14343,39639v-3910,1534,-6178,2297,-6814,2297c5541,41936,3789,41101,2272,39441,757,37796,,35950,,33915,,31986,1556,27100,4662,19285,7690,11654,9948,6854,11395,4842l22720,43xe" fillcolor="#0b4f9d" stroked="f" strokeweight="0">
                <v:stroke miterlimit="83231f" joinstyle="miter"/>
                <v:path arrowok="t" textboxrect="0,0,55417,41936"/>
              </v:shape>
              <v:shape id="Shape 38" o:spid="_x0000_s1047" style="position:absolute;left:53264;top:1855;width:413;height:473;visibility:visible;mso-wrap-style:square;v-text-anchor:top" coordsize="41317,4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" path="m36587,v486,,1137,332,1932,991c40389,4111,41317,5987,41317,6563v,554,-565,1822,-1674,3801c38519,12356,37954,13750,37954,14584v,507,487,1516,1458,3013c40389,19102,40874,20474,40874,21716v,1619,-1029,2790,-3071,3513l32544,26533v-1026,-214,-2146,-797,-3416,-1764l28396,24661v-1256,317,-3258,3088,-5975,8330c19490,38607,17272,41963,15761,43075v-1383,949,-3759,2311,-7139,4021c7985,47199,7596,47262,7434,47262,5569,47262,3121,45011,93,40529l28,39806c,39331,1162,38291,3513,36699,6772,34527,8406,28808,8406,19541v,-896,-619,-1343,-1879,-1343c3744,18198,2365,17281,2365,15463v,-1549,1325,-2891,3989,-3990c8542,10541,10638,10080,12610,10080v80,,850,-302,2312,-903c16379,8561,17247,8245,17503,8208v2351,606,3539,2686,3539,6265c21042,16173,20394,19844,19098,25489r-93,161l19005,26054v133,320,392,479,745,479c19951,26533,20502,25736,21326,24149v961,-1836,2341,-3812,4165,-5951c24952,16312,24678,14281,24678,12147v,-2897,569,-4944,1706,-6145c27223,5473,29084,4273,31965,2380v579,-421,1594,-1144,3095,-2167c35232,69,35762,,36587,xe" fillcolor="#0b4f9d" stroked="f" strokeweight="0">
                <v:stroke miterlimit="83231f" joinstyle="miter"/>
                <v:path arrowok="t" textboxrect="0,0,41317,47262"/>
              </v:shape>
              <v:shape id="Shape 39" o:spid="_x0000_s1048" style="position:absolute;left:53790;top:1766;width:171;height:126;visibility:visible;mso-wrap-style:square;v-text-anchor:top" coordsize="17085,1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" path="m14411,v1781,,2674,1091,2674,3266c17085,3773,16697,4925,15937,6725v-834,2064,-1595,3319,-2268,3777c13141,10840,11585,11208,9007,11579r-6328,989c893,12568,,11369,,9001,,8472,490,7557,1422,6197,4317,2064,8637,,14411,xe" fillcolor="#0b4f9d" stroked="f" strokeweight="0">
                <v:stroke miterlimit="83231f" joinstyle="miter"/>
                <v:path arrowok="t" textboxrect="0,0,17085,12568"/>
              </v:shape>
              <v:shape id="Shape 40" o:spid="_x0000_s1049" style="position:absolute;left:51965;top:1235;width:1265;height:1168;visibility:visible;mso-wrap-style:square;v-text-anchor:top" coordsize="126568,116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" path="m53161,v622,,1217,143,1728,436l55133,1003r,785c55133,2789,54648,4064,53701,5586v-674,1052,-1757,1793,-3244,2157c41119,10292,33562,15004,27727,21895v-5828,6909,-8748,14709,-8748,23411c18979,58913,23464,70710,32424,80657v9558,10667,21616,16016,36228,16016c77665,96673,85208,94291,91277,89557v6085,-4731,11748,-12694,17018,-23854c113447,54741,116039,45503,116039,37971v,-14924,-9094,-22405,-27303,-22405c75412,15566,63745,18042,53783,22968,47077,26333,40954,30937,35363,36819v-5015,5322,-7802,8069,-8396,8195c25966,44690,25276,44174,24844,43516r-159,-1228c24685,36111,25736,31894,27831,29642v1163,-1231,4593,-4021,10285,-8316c56311,7472,73706,561,90249,561v3595,,7462,363,11555,1079c104968,2153,106995,2692,107917,3207v893,539,2229,1940,4097,4172c114390,9680,116961,12181,119773,14853v4524,4464,6795,11401,6795,20840c126568,47959,123297,60411,116769,73058v-6555,12678,-15019,22899,-25412,30719c79923,112438,69245,116773,59338,116773v-10882,,-21924,-4486,-33156,-13436l26021,103337c18057,97354,11750,89829,7045,80728,2355,71635,,62369,,52929,,38367,8503,24712,25534,11911,36105,3970,45310,,53161,xe" fillcolor="#0b4f9d" stroked="f" strokeweight="0">
                <v:stroke miterlimit="83231f" joinstyle="miter"/>
                <v:path arrowok="t" textboxrect="0,0,126568,116773"/>
              </v:shape>
              <v:shape id="Shape 41" o:spid="_x0000_s1050" style="position:absolute;left:48365;top:1223;width:3218;height:2637;visibility:visible;mso-wrap-style:square;v-text-anchor:top" coordsize="321801,26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" path="m297782,v16031,,24019,5007,24019,15080c321801,17421,317538,23717,309024,33980v-7826,9307,-13410,15368,-16762,18133c289995,53884,287684,54789,285318,54789v-3513,,-5622,-1772,-6299,-5300c278911,48726,278857,45763,278857,40518v,-1954,-2420,-2913,-7261,-2913c252217,37605,223467,42904,185364,53547,141275,65862,119204,78224,119204,90583v,8784,12715,13172,38157,13172c161980,103755,172278,103425,188309,102848v16032,-619,26331,-907,30953,-907c286589,101941,320271,114732,320271,140266v,10786,-5461,20571,-16449,29355c300305,172386,289794,178779,272232,188758v-3779,2146,-8769,5677,-14917,10642c250431,204790,245485,208469,242496,210424v-2268,1483,-13043,5490,-32327,12027c128974,249944,62122,263686,9573,263686,3204,263686,,261204,,256287v,-1764,4220,-5486,12626,-11210c16251,242781,21508,239202,28495,234483v1727,-3921,5824,-9549,12297,-16950c46051,213620,52770,209182,60974,204123v10775,-6678,17434,-10068,20019,-10068c84666,194055,86505,195203,86505,197445v,4007,-2567,8065,-7823,12165c78369,209754,74056,212908,65744,218970v-198,472,-364,806,-472,1094c65272,221108,65909,221590,67122,221590r785,c69110,221590,73113,221166,79792,220205v10137,-1383,21649,-3197,34465,-5439c149153,208613,179526,202118,205384,195340v48452,-12835,72687,-25099,72687,-36749c278071,146567,256314,140550,212804,140550v-2581,,-8367,141,-17399,383c186362,141222,180527,141365,177851,141365v-24224,,-39210,-2484,-44985,-7398c130706,131914,127448,128812,123041,124707v-4201,-3816,-8096,-5918,-11732,-6300c101697,117694,96333,117115,95293,116733v-4677,-1663,-7046,-5720,-7046,-12164c88247,99842,90875,93398,96077,85288v3892,-6067,8716,-11553,14501,-16514c129342,52401,158724,36792,198707,22100,238699,7351,271718,,297782,xe" fillcolor="#0b4f9d" stroked="f" strokeweight="0">
                <v:stroke miterlimit="83231f" joinstyle="miter"/>
                <v:path arrowok="t" textboxrect="0,0,321801,263686"/>
              </v:shape>
              <v:shape id="Shape 42" o:spid="_x0000_s1051" style="position:absolute;left:54224;top:2714;width:482;height:680;visibility:visible;mso-wrap-style:square;v-text-anchor:top" coordsize="48211,6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" path="m48211,r,17942l42197,22874c29302,35147,22854,44302,22854,50314v,648,353,1271,1099,1832l24738,52146v2849,,6650,-1588,11392,-4756l48211,37301r,12065l40853,55835c33329,59602,22800,63167,9272,66531v-3935,997,-6232,1462,-6919,1462l,66652,,38602,3040,33804c5053,30758,7219,28170,9487,26050,17570,18140,27182,11012,38212,4692l48211,xe" fillcolor="#0b4f9d" stroked="f" strokeweight="0">
                <v:stroke miterlimit="83231f" joinstyle="miter"/>
                <v:path arrowok="t" textboxrect="0,0,48211,67993"/>
              </v:shape>
              <v:shape id="Shape 43" o:spid="_x0000_s1052" style="position:absolute;left:54500;top:1920;width:206;height:410;visibility:visible;mso-wrap-style:square;v-text-anchor:top" coordsize="20583,40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" path="m20583,r,13063l15718,27284v,1713,796,2862,2393,3409l18382,30638v191,40,377,73,526,105l20583,30067r,6245l14338,38691v-3905,1535,-6177,2298,-6825,2298c5526,40989,3783,40153,2268,38494,756,36849,,35003,,32968,,31038,1552,26153,4662,18338,7690,10706,9947,5907,11379,3895l20583,xe" fillcolor="#0b4f9d" stroked="f" strokeweight="0">
                <v:stroke miterlimit="83231f" joinstyle="miter"/>
                <v:path arrowok="t" textboxrect="0,0,20583,40989"/>
              </v:shape>
              <v:shape id="Shape 44" o:spid="_x0000_s1053" style="position:absolute;left:54224;top:1898;width:241;height:678;visibility:visible;mso-wrap-style:square;v-text-anchor:top" coordsize="24165,67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" path="m8461,v677,,2053,136,4113,442c14654,722,15935,899,16436,939r2026,c22275,939,24165,1695,24165,3192v,461,-389,1941,-1188,4453l21382,12517,13973,39981c10600,50910,6852,59597,2702,66037l,67839,,40627,3555,28490,,30938,,23253,2986,21092c8908,14986,11881,10170,11881,6621r-229,-369l11029,5947,,11896,,3265,8461,xe" fillcolor="#0b4f9d" stroked="f" strokeweight="0">
                <v:stroke miterlimit="83231f" joinstyle="miter"/>
                <v:path arrowok="t" textboxrect="0,0,24165,67839"/>
              </v:shape>
              <v:shape id="Shape 45" o:spid="_x0000_s1054" style="position:absolute;left:54621;top:1794;width:85;height:98;visibility:visible;mso-wrap-style:square;v-text-anchor:top" coordsize="851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" path="m8511,r,8847l2675,9760c893,9760,,8561,,6193,,5663,485,4749,1415,3388l8511,xe" fillcolor="#0b4f9d" stroked="f" strokeweight="0">
                <v:stroke miterlimit="83231f" joinstyle="miter"/>
                <v:path arrowok="t" textboxrect="0,0,8511,9760"/>
              </v:shape>
              <v:shape id="Shape 46" o:spid="_x0000_s1055" style="position:absolute;left:55270;top:2680;width:418;height:738;visibility:visible;mso-wrap-style:square;v-text-anchor:top" coordsize="41854,7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" path="m34359,v2541,,4907,684,7026,2027l41854,2719r,10397l39982,17407v-3931,6660,-6069,10339,-6339,11026c32793,30672,31414,33851,29532,37959v272,374,745,777,1407,1184l41854,26227r,16137l28221,58849v-1468,1905,-4147,5112,-8024,9594c19991,68631,17803,69567,13612,71216,9436,72897,7111,73768,6624,73829,5688,73584,4368,72554,2610,70715,865,68883,,67601,,66885,,63278,2718,53626,8137,37865,12625,25070,16395,14980,19383,7600r608,-562c20546,6073,22734,4641,26612,2804,30521,940,33089,,34359,xe" fillcolor="#0b4f9d" stroked="f" strokeweight="0">
                <v:stroke miterlimit="83231f" joinstyle="miter"/>
                <v:path arrowok="t" textboxrect="0,0,41854,73829"/>
              </v:shape>
              <v:shape id="Shape 47" o:spid="_x0000_s1056" style="position:absolute;left:54706;top:2645;width:439;height:793;visibility:visible;mso-wrap-style:square;v-text-anchor:top" coordsize="43943,7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" path="m23842,v3636,,7653,781,12085,2365c41269,4331,43943,6696,43943,9497v,3525,-1134,8906,-3390,16128c39145,30142,37007,36867,34209,45807v-2671,8560,-4014,15285,-4014,20142c30195,68630,30980,71179,32589,73613v-1202,3766,-3528,5666,-7030,5666c25019,79279,23913,79056,22239,78595v-1652,-468,-2749,-688,-3183,-688c18640,77907,17814,78001,16587,78191v-1245,185,-2070,279,-2476,279c10438,78470,8113,74638,7181,66977,6906,64890,6774,59847,6774,51815v,-591,-202,-936,-584,-997l,56260,,44194,4963,40049c18232,27395,25019,18371,25357,12953r-514,-745l24046,11585r-1497,-192c19459,11393,15542,12927,10786,15991l,24836,,6894,8518,2897c14159,966,19268,,23842,xe" fillcolor="#0b4f9d" stroked="f" strokeweight="0">
                <v:stroke miterlimit="83231f" joinstyle="miter"/>
                <v:path arrowok="t" textboxrect="0,0,43943,79279"/>
              </v:shape>
              <v:shape id="Shape 48" o:spid="_x0000_s1057" style="position:absolute;left:54706;top:2194;width:80;height:89;visibility:visible;mso-wrap-style:square;v-text-anchor:top" coordsize="8005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" path="m5381,r528,c7299,,8005,475,8005,1448v,2577,-1786,4731,-5343,6458l,8920,,2676,1910,1905c3570,865,4747,227,5381,xe" fillcolor="#0b4f9d" stroked="f" strokeweight="0">
                <v:stroke miterlimit="83231f" joinstyle="miter"/>
                <v:path arrowok="t" textboxrect="0,0,8005,8920"/>
              </v:shape>
              <v:shape id="Shape 49" o:spid="_x0000_s1058" style="position:absolute;left:55371;top:1920;width:317;height:379;visibility:visible;mso-wrap-style:square;v-text-anchor:top" coordsize="31690,37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" path="m31690,r,9453l28278,12250c20966,19202,17315,24389,17315,27803v,366,202,720,623,1040l18385,28843v1614,,3766,-901,6452,-2698l31690,20418r,6844l27519,30932c23255,33069,17288,35090,9625,36996v-2245,565,-3538,828,-3934,828c4139,37824,2796,37065,1662,35532,557,33994,,32251,,30289,,28843,1029,26474,3070,23198,4704,20617,5716,19026,6087,18445,7235,16718,8448,15245,9733,14046,14331,9564,19764,5522,26020,1940l31690,xe" fillcolor="#0b4f9d" stroked="f" strokeweight="0">
                <v:stroke miterlimit="83231f" joinstyle="miter"/>
                <v:path arrowok="t" textboxrect="0,0,31690,37824"/>
              </v:shape>
              <v:shape id="Shape 50" o:spid="_x0000_s1059" style="position:absolute;left:54706;top:1911;width:49;height:140;visibility:visible;mso-wrap-style:square;v-text-anchor:top" coordsize="4934,1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" path="m2137,43c4006,,4934,922,4934,2775v,529,-1635,4238,-4907,11157l,14010,,947,2137,43xe" fillcolor="#0b4f9d" stroked="f" strokeweight="0">
                <v:stroke miterlimit="83231f" joinstyle="miter"/>
                <v:path arrowok="t" textboxrect="0,0,4934,14010"/>
              </v:shape>
              <v:shape id="Shape 51" o:spid="_x0000_s1060" style="position:absolute;left:54840;top:1894;width:482;height:418;visibility:visible;mso-wrap-style:square;v-text-anchor:top" coordsize="48190,4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" path="m19479,v1444,,2787,388,3989,1148c24697,1905,25305,2808,25305,3848v,1041,-879,3049,-2635,6020c20437,13643,19236,15728,19073,16118v-487,1267,-1256,3070,-2326,5399c16899,21734,17168,21957,17550,22187,23195,15394,27008,11002,28926,9000,34820,2998,39376,,42592,v3729,,5598,2912,5598,8737c48190,10429,47430,14069,45944,19653v-1498,5590,-2258,9193,-2258,10818c43686,31474,44255,32500,45404,33581v147,328,230,557,230,666c45634,35622,43862,37217,40324,38995v-3326,1696,-5883,2541,-7625,2541c29804,41536,28372,38660,28372,32904v,-1621,1054,-5011,3230,-10184c33739,17546,34804,14173,34804,12619r-294,-155c33199,12567,27018,19541,16006,33365v-836,1072,-2351,2895,-4543,5436c11340,38905,10102,39439,7722,40374v-2369,954,-3690,1447,-3964,1480c3234,41709,2477,41130,1491,40090,486,39046,,38322,,37919,,35874,1544,30394,4607,21463,7153,14212,9303,8489,10994,4305r346,-316c11654,3446,12896,2631,15084,1591,17319,529,18763,,19479,xe" fillcolor="#0b4f9d" stroked="f" strokeweight="0">
                <v:stroke miterlimit="83231f" joinstyle="miter"/>
                <v:path arrowok="t" textboxrect="0,0,48190,41854"/>
              </v:shape>
              <v:shape id="Shape 52" o:spid="_x0000_s1061" style="position:absolute;left:54706;top:1766;width:85;height:117;visibility:visible;mso-wrap-style:square;v-text-anchor:top" coordsize="8570,1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" path="m5881,c7677,,8570,1091,8570,3266v,507,-389,1659,-1148,3459c6583,8789,5827,10044,5150,10502v-526,338,-2080,706,-4662,1077l,11655,,2808,5881,xe" fillcolor="#0b4f9d" stroked="f" strokeweight="0">
                <v:stroke miterlimit="83231f" joinstyle="miter"/>
                <v:path arrowok="t" textboxrect="0,0,8570,11655"/>
              </v:shape>
              <v:shape id="Shape 53" o:spid="_x0000_s1062" style="position:absolute;left:55688;top:2707;width:28;height:104;visibility:visible;mso-wrap-style:square;v-text-anchor:top" coordsize="2761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" path="m,l2761,4071,,10398,,xe" fillcolor="#0b4f9d" stroked="f" strokeweight="0">
                <v:stroke miterlimit="83231f" joinstyle="miter"/>
                <v:path arrowok="t" textboxrect="0,0,2761,10398"/>
              </v:shape>
              <v:shape id="Shape 54" o:spid="_x0000_s1063" style="position:absolute;left:55688;top:2680;width:432;height:733;visibility:visible;mso-wrap-style:square;v-text-anchor:top" coordsize="43149,7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" path="m33281,v6586,,9868,5138,9868,15415c43149,18404,41813,24823,39176,34661v-2636,9872,-3983,16222,-3983,19091c35193,55520,36191,57331,38218,59230v269,587,406,991,406,1176c38624,62839,35503,65639,29268,68786v-5865,2991,-10354,4488,-13446,4488c10714,73274,8182,68195,8182,58043v,-2865,1880,-8845,5693,-17964c17647,30952,19526,25009,19526,22266r-514,-281c17849,22077,14551,25200,9112,31346l,42364,,26227,1597,24338c4947,20461,7476,17642,9173,15880,19562,5296,27579,,33281,xe" fillcolor="#0b4f9d" stroked="f" strokeweight="0">
                <v:stroke miterlimit="83231f" joinstyle="miter"/>
                <v:path arrowok="t" textboxrect="0,0,43149,73274"/>
              </v:shape>
              <v:shape id="Shape 55" o:spid="_x0000_s1064" style="position:absolute;left:55688;top:1874;width:249;height:449;visibility:visible;mso-wrap-style:square;v-text-anchor:top" coordsize="24915,4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" path="m13526,v2066,,4336,440,6839,1343c23392,2455,24915,3795,24915,5383v,1997,-648,5050,-1930,9143c22187,17086,20984,20902,19389,25967v-1511,4854,-2271,8669,-2271,11423c17118,38909,17564,40357,18482,41728v-687,2138,-1998,3219,-3985,3219c14183,44947,13565,44820,12617,44559v-932,-271,-1566,-393,-1813,-393c10563,44166,10105,44223,9403,44327v-706,101,-1166,159,-1397,159c5929,44486,4601,42311,4079,37973,3928,36788,3830,33927,3830,29373v,-331,-104,-530,-324,-569l,31889,,25045,2804,22702c10331,15535,14183,10412,14375,7341r-281,-426l13633,6567r-849,-108c11037,6459,8817,7328,6119,9065l,14080,,4627,13526,xe" fillcolor="#0b4f9d" stroked="f" strokeweight="0">
                <v:stroke miterlimit="83231f" joinstyle="miter"/>
                <v:path arrowok="t" textboxrect="0,0,24915,44947"/>
              </v:shape>
              <v:shape id="Shape 56" o:spid="_x0000_s1065" style="position:absolute;left:56000;top:1668;width:351;height:664;visibility:visible;mso-wrap-style:square;v-text-anchor:top" coordsize="35089,66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" path="m32750,v1554,396,2339,1292,2339,2754c35089,4363,33995,7470,31821,12024v-2178,4341,-5421,10858,-9720,19522c17489,41097,15196,47437,15196,50522v,2634,1037,4148,3063,4554c21237,54670,25654,52358,31547,48161v1663,,2502,810,2502,2415c34049,53384,30791,56771,24235,60778,17993,64577,13165,66463,9746,66463,8881,65808,7503,64926,5653,63835,4464,63411,3258,62985,2056,62528,839,61945,147,61031,,59792v271,-867,407,-1609,407,-2224c407,57319,324,56790,191,55962,57,55131,,54601,,54353,,51300,1095,47344,3298,42511,5123,38787,7827,33193,11448,25703,14709,18713,16344,12991,16344,8582r,-616c16344,7242,16571,6710,17028,6354v991,-684,3532,-1872,7653,-3529c28804,1152,31493,215,32750,xe" fillcolor="#0b4f9d" stroked="f" strokeweight="0">
                <v:stroke miterlimit="83231f" joinstyle="miter"/>
                <v:path arrowok="t" textboxrect="0,0,35089,66463"/>
              </v:shape>
              <v:shape id="Shape 57" o:spid="_x0000_s1066" style="position:absolute;left:54234;top:1617;width:8450;height:7485;visibility:visible;mso-wrap-style:square;v-text-anchor:top" coordsize="844959,74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" path="m498726,1984c511689,,525546,2776,537275,6304v22234,6685,40090,16257,62002,23162c627361,38319,658898,30287,675370,39582v4486,2535,8691,8525,2974,12313c665085,60675,630251,44122,619618,51300v1662,3903,8783,5918,14324,8010c658325,73501,687401,65253,695077,76570v-39,6695,839,5323,8100,5431c714811,82166,726369,84193,737557,86695v29293,6564,76950,40227,85262,64555c815386,151013,810518,148879,806832,153925v1811,3338,10461,7043,14191,10513c825984,169075,827715,173251,828576,181116r-10227,1063c819630,186873,820022,184962,823727,188461v5486,5187,8989,12581,11138,19612c844959,241175,836878,279022,825886,309708v-10810,30168,-36788,94580,-67431,97438c760226,398996,762117,392868,765119,385715v1839,-4367,7976,-14734,8244,-17795c769067,368464,769824,368817,767189,372792v-15275,22995,-42294,76308,-65380,84848c703825,451213,718909,438629,711636,431906v-5857,-1069,-22369,19495,-26937,25737c656734,495865,651053,513473,632390,552968v-1623,3438,-2272,6170,-5500,6696c623063,550318,642417,516614,640929,504489v-24908,-3675,-59079,142996,-77403,160618c563039,642068,567039,606551,574700,584209v2761,-8043,8705,-14509,5055,-20712c572134,568148,559821,609970,554766,621029v-8881,19420,-15357,38420,-22750,58788c524634,700171,517647,719744,507499,737993v-1810,3244,-3920,6837,-6282,10516c492106,736521,484347,726960,477666,719436v3381,-14059,7060,-27638,10451,-39317c494849,657082,502188,634748,514163,613866v3460,-6006,10624,-12627,13028,-17680c507349,588716,492282,631999,487008,647378v-6545,19159,-12517,40557,-18843,61966c453568,694951,445471,692940,439509,696406v-2983,1736,-4875,3668,-6066,5764c432796,699257,431320,695952,428159,692679v-1761,-1828,-3514,-3505,-5275,-5090c424184,678507,424335,670098,422790,662667v-3973,1472,-8189,7539,-12095,15066l410508,677596v-9505,-7229,-17463,-13281,-14685,-24592l400558,633673r-21597,2614c351630,639601,332355,645650,313757,652299v1038,-2657,2068,-5331,3097,-8042c320162,635529,326704,624172,322257,619557v-3243,1342,-6491,7189,-8773,9929c304945,639774,295037,648684,286211,658660v-1409,1583,-2704,3190,-3932,4813c272409,666699,261636,669748,249027,672337v892,-2060,1889,-3913,3027,-5516c256352,660722,262854,656629,264218,648713v-16178,306,-24628,11244,-31197,26468c224050,676552,214182,677682,203205,678507v-28680,2153,-35387,11343,-34451,21567c168764,700338,168793,700593,168832,700842v-4297,-4421,-11836,-10559,-25556,-13422c147236,681553,151182,675674,155087,669758v9829,-14852,33848,-45928,31778,-64051c178322,607140,136789,657163,98535,665914v-1987,458,-4230,810,-6609,1031l91548,665230r-6044,1962c74948,667052,63705,664186,60001,656493v4931,-4248,30383,-14000,38401,-17071c106851,636184,129801,628816,135490,622314v8597,-9802,16895,-16797,25868,-27277c166038,589583,167076,584619,171619,578956v3416,-4252,9799,-10897,11512,-15969c175402,565228,169225,573758,162914,578459,130013,602907,90493,636524,42904,632873,23939,631419,1148,622563,,607302v73897,-6606,125082,-27965,178779,-66272c237161,499392,304495,440132,369875,409828v14126,-6549,44780,-18688,61124,-20693c432972,383304,426593,379664,422712,376950v-6285,-4403,-6974,-4908,-6056,-14764c462502,360090,470437,363972,518867,351512v29060,-7474,54876,-17226,80216,-29769c659084,292047,686236,257432,694806,253085v14776,-7496,29683,-4555,28722,-23512c715543,228356,706690,233191,700146,235742v-10110,3936,-13583,4239,-25844,3656c676238,234652,680194,231239,683885,228362v4233,-3297,8856,-4809,12505,-7815l694631,216656v-7165,457,-18191,5029,-32548,5723c663018,215172,668505,214247,671399,208289v-5273,-3758,-6288,-2567,-13272,-122c642380,213675,634917,219373,615884,217084v-3078,-4751,1408,-4597,-8460,-6782c592492,206997,582595,207415,569659,200131,540763,183838,550278,183349,539197,168790v-9220,-990,-17587,3392,-24671,6325c504119,179428,500551,179593,487710,179593v-4162,-989,-1090,-3336,-3985,-6203c478559,168257,464662,173049,459396,174672v-30060,9267,-49094,24229,-70244,43161c355036,248389,360144,249419,317905,225598v-7949,-4488,-20260,-7826,-25776,-11160c290844,208174,294886,205060,297886,201629v3841,-4367,12802,-16250,18198,-17503c333666,180044,391622,190260,389894,166734v-1476,-20256,-44565,-38538,-64609,-44140c320191,121162,315227,120057,309469,119762v-6241,-325,-12919,-1668,-16192,2145c295682,126875,307591,124740,313563,134662v-14713,1995,-22986,-4788,-39449,-18c253163,140725,262382,144018,252227,154614v-10325,669,-8986,806,-14512,-4325c230022,143166,208328,135548,204855,127480v2702,-5278,1136,-4258,7286,-6927c217681,118138,223643,116878,221483,110554,219509,104779,191095,99742,205801,88402v8355,-6465,21113,-9050,34819,-10728c290887,71533,343167,61586,390204,46358v36183,-11707,66592,12153,66664,16582c454961,67767,451515,68469,445348,71076v-4849,2054,-8420,3164,-12254,5560c435484,84165,457908,90545,468004,94580v11368,4543,25829,13723,40320,11257c522244,103460,535597,97395,549331,94428v24372,-5253,21504,9325,44280,548c594450,85972,587635,85097,580187,81645,549911,67601,514919,59818,484815,45501,467935,37466,459339,33193,465138,20103r9298,-26c477939,26129,475170,28653,483048,27918,487090,16856,479048,4997,498726,1984xe" fillcolor="#0b4f9d" stroked="f" strokeweight="0">
                <v:stroke miterlimit="83231f" joinstyle="miter"/>
                <v:path arrowok="t" textboxrect="0,0,844959,748509"/>
              </v:shape>
              <v:shape id="Shape 58" o:spid="_x0000_s1067" style="position:absolute;left:58827;top:2316;width:760;height:164;visibility:visible;mso-wrap-style:square;v-text-anchor:top" coordsize="75993,1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" path="m60128,95v6862,32,12559,360,15865,880c44010,15018,46915,11282,34830,13305,25643,12242,7924,16476,,10691,8465,2578,39541,,60128,95xe" fillcolor="#0b4f9d" stroked="f" strokeweight="0">
                <v:stroke miterlimit="83231f" joinstyle="miter"/>
                <v:path arrowok="t" textboxrect="0,0,75993,16476"/>
              </v:shape>
              <v:shape id="Shape 59" o:spid="_x0000_s1068" style="position:absolute;left:61657;top:1319;width:1146;height:1084;visibility:visible;mso-wrap-style:square;v-text-anchor:top" coordsize="114519,10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" path="m55306,c67187,1580,79283,2026,90410,9180v9865,6340,18298,18255,20329,24392c113453,41766,114519,59101,106848,69605,99223,80039,93232,83059,88056,87019,75866,96336,57445,108400,53928,107276,44993,104429,,99968,5011,92268,9043,86065,58536,66870,62323,50540,70052,17233,64904,12675,55306,xe" fillcolor="#0b4f9d" stroked="f" strokeweight="0">
                <v:stroke miterlimit="83231f" joinstyle="miter"/>
                <v:path arrowok="t" textboxrect="0,0,114519,108400"/>
              </v:shape>
              <v:shape id="Shape 60" o:spid="_x0000_s1069" style="position:absolute;left:60114;top:1193;width:1386;height:618;visibility:visible;mso-wrap-style:square;v-text-anchor:top" coordsize="138690,6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" path="m97265,2700v11837,1890,35666,1339,41425,8542c133730,13971,120280,22421,114131,25949,92505,38325,80396,59674,76918,60854,57063,61819,19314,52178,3151,45377,,25845,37239,14371,55563,9882,71892,5886,80312,,97265,2700xe" fillcolor="#0b4f9d" stroked="f" strokeweight="0">
                <v:stroke miterlimit="83231f" joinstyle="miter"/>
                <v:path arrowok="t" textboxrect="0,0,138690,61819"/>
              </v:shape>
              <v:shape id="Shape 61" o:spid="_x0000_s1070" style="position:absolute;left:60153;top:8749;width:348;height:479;visibility:visible;mso-wrap-style:square;v-text-anchor:top" coordsize="34793,4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" path="m,c6545,1792,2502,946,9949,11116v3204,4367,4649,7308,6974,12640c24493,41094,33684,33890,34793,45742,20779,46523,14342,47891,6490,33333,122,21520,151,14188,,xe" fillcolor="#0b4f9d" stroked="f" strokeweight="0">
                <v:stroke miterlimit="83231f" joinstyle="miter"/>
                <v:path arrowok="t" textboxrect="0,0,34793,47891"/>
              </v:shape>
              <v:shape id="Shape 62" o:spid="_x0000_s1071" style="position:absolute;left:60762;top:6419;width:664;height:1514;visibility:visible;mso-wrap-style:square;v-text-anchor:top" coordsize="66361,15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" path="m66361,c66297,14846,23868,56138,29840,111302v1815,16613,5980,25495,9464,40149c28304,151409,29991,151254,24285,146179v-3406,-3028,-7445,-5250,-10961,-8015c,127710,2246,110530,2246,93809v,-21874,13147,-41105,23677,-55120c32964,29314,57172,3089,66361,xe" fillcolor="#0b4f9d" stroked="f" strokeweight="0">
                <v:stroke miterlimit="83231f" joinstyle="miter"/>
                <v:path arrowok="t" textboxrect="0,0,66361,151451"/>
              </v:shape>
              <v:shape id="Shape 63" o:spid="_x0000_s1072" style="position:absolute;left:56042;top:6563;width:344;height:244;visibility:visible;mso-wrap-style:square;v-text-anchor:top" coordsize="34423,24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" path="m34423,c34261,5626,29663,13226,24275,17315,14868,24457,11232,22752,2430,21124l,14230,34423,xe" fillcolor="#0b4f9d" stroked="f" strokeweight="0">
                <v:stroke miterlimit="83231f" joinstyle="miter"/>
                <v:path arrowok="t" textboxrect="0,0,34423,24457"/>
              </v:shape>
              <v:shape id="Shape 64" o:spid="_x0000_s1073" style="position:absolute;left:52756;top:6114;width:538;height:445;visibility:visible;mso-wrap-style:square;v-text-anchor:top" coordsize="53863,4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" path="m13963,1713c28696,,46493,8808,53863,19475,50835,25391,40805,34060,31967,37649,21812,41781,8283,44442,,40086,3877,30131,12884,20005,13963,1713xe" fillcolor="#0b4f9d" stroked="f" strokeweight="0">
                <v:stroke miterlimit="83231f" joinstyle="miter"/>
                <v:path arrowok="t" textboxrect="0,0,53863,44442"/>
              </v:shape>
              <v:shape id="Shape 65" o:spid="_x0000_s1074" style="position:absolute;left:51257;top:5900;width:380;height:375;visibility:visible;mso-wrap-style:square;v-text-anchor:top" coordsize="38063,3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" path="m12142,584c20503,,34129,4192,38063,14342,13465,22301,24790,31503,15804,37514l8612,30685c3071,24108,,9662,6088,2717,7152,1505,9354,779,12142,584xe" fillcolor="#0b4f9d" stroked="f" strokeweight="0">
                <v:stroke miterlimit="83231f" joinstyle="miter"/>
                <v:path arrowok="t" textboxrect="0,0,38063,37514"/>
              </v:shape>
              <v:shape id="Shape 66" o:spid="_x0000_s1075" style="position:absolute;left:50145;top:4639;width:488;height:533;visibility:visible;mso-wrap-style:square;v-text-anchor:top" coordsize="48730,5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" path="m31144,v8719,6465,17586,20559,13543,23840c41307,26579,34741,29776,25020,37030,15332,44265,15599,47368,10033,53344,,45925,4827,29483,8273,21982,10839,16373,24412,3546,31144,xe" fillcolor="#0b4f9d" stroked="f" strokeweight="0">
                <v:stroke miterlimit="83231f" joinstyle="miter"/>
                <v:path arrowok="t" textboxrect="0,0,48730,53344"/>
              </v:shape>
              <v:shape id="Shape 67" o:spid="_x0000_s1076" style="position:absolute;left:50511;top:3793;width:6228;height:3313;visibility:visible;mso-wrap-style:square;v-text-anchor:top" coordsize="622818,33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" path="m171372,790v2934,-790,5806,-466,8398,1650c184565,6346,187513,13902,184946,19702v-2963,6707,-11353,6059,-9626,14652c178716,35484,179917,35149,183863,35189v3597,11095,7543,22989,9878,34322c196747,84128,194016,91288,195242,99237v3234,644,8165,2916,11532,4237c225631,110858,244080,118216,262384,126291v14756,6504,13808,3704,17607,15299c292021,139406,298793,139265,302710,149724v8845,-310,22968,-2234,27144,3153c333735,157884,331543,161016,339232,161948v4881,599,8331,379,13126,1455c352303,166862,350724,167362,349668,170963v13234,4450,39374,4334,56067,5112c420844,176789,447959,178188,459274,183988r-2776,10602l488765,188186v-666,5727,-3028,4687,-1418,12383c493211,197498,515498,186576,522462,190601v3243,3063,2015,5767,2390,10217c539100,196432,549508,192541,564362,192865v-2866,3985,-5191,7463,-4932,13612c569563,203824,575054,203910,584975,202651r-2851,8420c590026,209317,604599,208147,609681,212413r-8340,3673c603710,222144,605600,219564,612073,219693v4366,90,7865,2473,10745,4359c622740,224287,622573,224597,622495,224740r-2581,4403c610384,242891,585310,264224,567159,268347v-4878,1108,-9055,1518,-13964,1724c548791,270247,543993,269426,539518,270297v-4029,4893,-6192,15423,-1919,24023c541166,301510,548532,308022,552550,315287v-12758,4162,-16721,926,-25074,-10221c524395,300951,521932,297305,519354,292722v-3679,-6531,-2300,-8482,-10451,-7697c509570,291948,508742,298724,509825,305621v1242,7845,5512,15894,7445,24149c502618,331254,490631,316799,483102,303831v-4029,-6947,-7502,-14204,-11203,-21445c470182,279024,467990,274967,466150,271796v-1699,-2949,-3460,-6455,-6513,-8086c454893,267659,460203,269588,463976,276490v2825,5158,5004,10637,6717,16261c472696,299393,477803,313156,471477,317781v-8459,-2965,-14096,-16419,-18272,-25556c449889,284990,443769,269109,434089,266612v2624,7103,5706,14832,5774,22201c425211,286548,410191,261018,401461,249130v-5108,-6981,-5147,-12125,-14324,-11657c398798,264681,400476,265272,407642,291699v-19842,10535,-44607,-30647,-53002,-42912c344733,234301,334030,218054,322201,204713v-16431,-18533,-16205,-7085,-19609,-4209c296128,196364,288156,192833,281398,189258v-6311,-3330,-15678,-6563,-23853,-147c270054,200810,285682,197142,292630,220262r-12085,2894l281830,230589v-1620,-32,-12262,-4301,-14342,-5007c254812,221280,233630,215088,220749,214034v-5176,-16428,-698,-14189,13327,-26641c238173,183756,244743,172345,241902,165951v-6173,203,-7714,5440,-13528,7496c224915,162971,231834,165585,225915,157847v-1177,1333,-504,524,-1433,1992c222534,162852,221289,165969,218139,168716v-2794,2449,-12067,5278,-15825,4003c196449,169713,195326,149183,178985,149384v-1216,6279,1311,7182,-4515,11240c169967,155987,168214,152023,163171,147599v-4464,-3909,-7676,-7927,-14854,-6062c153221,149659,159941,153399,163318,164403v3326,10822,4986,19397,-7690,22183c149912,178292,138730,169275,127663,169329v1974,9353,10908,16953,6542,26071c129651,195389,127855,194284,122689,196725v1216,4845,6379,2076,8341,15321c120956,213918,121148,210282,113850,206542v-5043,-2588,-10014,-5404,-15599,-7639c81745,192278,73668,190306,69448,178602v13666,-12510,9760,-19936,33789,-17733c101603,151699,97427,148986,102075,142523v3625,-5014,6962,-6207,11261,-10715c109524,123775,97917,127784,85047,121059,75960,116311,82638,96630,66582,95204v1949,6747,3485,11618,2679,18328c68462,120131,66745,122107,60125,125898v-1246,-914,-232,39,-1880,-1753c58123,124008,56956,122529,56754,122255v-3552,-4816,-4270,-6843,-11944,-5540c49054,126190,52362,132558,40756,136475,28397,129840,33603,130419,29848,115775,23696,91741,,76769,2945,60681,8640,29670,80140,64842,93061,74354v-595,4841,-2999,3841,-1919,9892c102943,81525,111078,84815,121241,88486v3273,9156,1069,7150,-634,13526c127865,100346,134150,99121,141516,98790v5829,-263,13208,1668,17598,889c161075,92908,158969,92087,153831,86183,150707,82576,133326,68291,134150,64086v1326,-6803,6676,-4388,544,-12348c123974,54719,122094,59665,114106,54913v-5457,-3232,-7959,-15883,-6340,-19634c113080,22995,140127,28907,149151,19690,153207,15559,162570,3160,171372,790xe" fillcolor="#0b4f9d" stroked="f" strokeweight="0">
                <v:stroke miterlimit="83231f" joinstyle="miter"/>
                <v:path arrowok="t" textboxrect="0,0,622818,331254"/>
              </v:shape>
              <v:shape id="Shape 68" o:spid="_x0000_s1077" style="position:absolute;left:51481;top:3619;width:589;height:371;visibility:visible;mso-wrap-style:square;v-text-anchor:top" coordsize="58889,37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" path="m30387,249c40425,995,44119,4614,51024,7006v7865,2721,5820,7377,1226,11678c47333,23281,29031,37101,22112,32026,19232,29906,15380,21233,12254,17935,8216,13684,2282,13406,,7802,1664,5443,4432,4227,7758,2966,11448,1559,13918,1034,17882,612,22991,71,27042,,30387,249xe" fillcolor="#0b4f9d" stroked="f" strokeweight="0">
                <v:stroke miterlimit="83231f" joinstyle="miter"/>
                <v:path arrowok="t" textboxrect="0,0,58889,37101"/>
              </v:shape>
              <v:shape id="Shape 69" o:spid="_x0000_s1078" style="position:absolute;left:2924;top:7557;width:3082;height:1603;visibility:visible;mso-wrap-style:square;v-text-anchor:top" coordsize="308232,16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" path="m189652,l130449,70240,262217,953r46015,10610l180727,78015r13116,71543l127127,160282,118167,84813,59310,154649,,158234,129863,4148,189652,xe" fillcolor="#0b4f9d" stroked="f" strokeweight="0">
                <v:stroke miterlimit="83231f" joinstyle="miter"/>
                <v:path arrowok="t" textboxrect="0,0,308232,160282"/>
              </v:shape>
              <v:shape id="Shape 70" o:spid="_x0000_s1079" style="position:absolute;left:5019;top:7962;width:2052;height:1189;visibility:visible;mso-wrap-style:square;v-text-anchor:top" coordsize="205222,11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" path="m149861,l133924,18908c142864,13212,152659,8763,163322,5606,173975,2412,184012,846,193415,871v3283,12,5910,113,7808,338c203109,1401,204484,1559,205222,1690l158962,37373v-338,-127,-1095,-285,-2315,-477c155434,36706,153645,36609,151345,36602v-3330,-12,-7282,353,-11866,1091c130900,39168,123697,41966,118045,45983v-5696,4017,-11578,9414,-17644,16186c99710,63414,98252,65351,96041,67972l55963,115529,,118933,96732,4166,149861,xe" fillcolor="#0b4f9d" stroked="f" strokeweight="0">
                <v:stroke miterlimit="83231f" joinstyle="miter"/>
                <v:path arrowok="t" textboxrect="0,0,205222,118933"/>
              </v:shape>
              <v:shape id="Shape 71" o:spid="_x0000_s1080" style="position:absolute;left:7249;top:9076;width:64;height:76;visibility:visible;mso-wrap-style:square;v-text-anchor:top" coordsize="6397,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" path="m6397,r,7124l,7593,6397,xe" fillcolor="#0b4f9d" stroked="f" strokeweight="0">
                <v:stroke miterlimit="83231f" joinstyle="miter"/>
                <v:path arrowok="t" textboxrect="0,0,6397,7593"/>
              </v:shape>
              <v:shape id="Shape 72" o:spid="_x0000_s1081" style="position:absolute;left:6488;top:8412;width:825;height:752;visibility:visible;mso-wrap-style:square;v-text-anchor:top" coordsize="82451,7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" path="m82451,r,22731l74402,24387v-6729,2548,-11909,5849,-15621,9935c55047,38754,54256,42379,56440,45170v2182,2789,7107,4179,14736,4201l82451,47371r,17741l76147,67684v-5030,1800,-11042,3503,-17965,5014c51281,74244,44176,75072,36890,75172v-8119,-21,-15074,-948,-20780,-2779c10361,70564,6159,67892,3491,64411,795,60965,,56739,1004,51800,2012,46861,5033,41426,10029,35500,16157,28228,24400,21618,34733,15740,45053,9824,56401,5228,68688,1883l82451,xe" fillcolor="#0b4f9d" stroked="f" strokeweight="0">
                <v:stroke miterlimit="83231f" joinstyle="miter"/>
                <v:path arrowok="t" textboxrect="0,0,82451,75172"/>
              </v:shape>
              <v:shape id="Shape 73" o:spid="_x0000_s1082" style="position:absolute;left:7143;top:8188;width:170;height:149;visibility:visible;mso-wrap-style:square;v-text-anchor:top" coordsize="16964,1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" path="m16964,r,10881l11434,12018c4493,13657,681,14650,,14928l16964,xe" fillcolor="#0b4f9d" stroked="f" strokeweight="0">
                <v:stroke miterlimit="83231f" joinstyle="miter"/>
                <v:path arrowok="t" textboxrect="0,0,16964,14928"/>
              </v:shape>
              <v:shape id="Shape 74" o:spid="_x0000_s1083" style="position:absolute;left:7313;top:7962;width:1182;height:1185;visibility:visible;mso-wrap-style:square;v-text-anchor:top" coordsize="118191,11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" path="m73576,v11887,33,21769,1344,29517,3961c110919,6549,115505,10661,116849,16290v1342,5638,-1542,12702,-8669,21157l42512,115364,,118476r,-7124l1623,109426,,110088,,92346,8326,90869c14850,88510,20058,85021,23979,80371v3575,-4241,4205,-7837,1807,-10692c23370,66794,18680,65344,11585,65322l,67706,,44975,22525,41894v6444,266,11642,1065,15566,2423c42019,45671,44906,47150,46695,48781v1804,1601,2657,2383,2430,2383c53020,46546,55537,42928,56638,40302v1811,-4154,1242,-7225,-1692,-9230c51991,29092,45424,28070,35265,28040v-4921,-14,-11224,660,-18900,2013l,33419,,22539,19177,5663v836,-248,4795,-831,11862,-1778c38062,2935,45500,2078,53255,1319,61009,559,67791,108,73576,xe" fillcolor="#0b4f9d" stroked="f" strokeweight="0">
                <v:stroke miterlimit="83231f" joinstyle="miter"/>
                <v:path arrowok="t" textboxrect="0,0,118191,118476"/>
              </v:shape>
              <v:shape id="Shape 75" o:spid="_x0000_s1084" style="position:absolute;left:8314;top:7535;width:2165;height:1616;visibility:visible;mso-wrap-style:square;v-text-anchor:top" coordsize="216454,16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" path="m212768,25r3686,10l202663,32280v-3514,-1638,-8151,-2466,-13958,-2483c181786,29779,174262,31262,166148,34239v-8086,2949,-14623,6746,-19560,11391c146449,46008,146290,46354,146147,46634v-152,281,-235,436,-285,496l179130,47225,153248,77932r-32251,-90l52860,158687,,161574,70377,78073r-26659,-76l81620,47325r15171,43c96970,47368,97128,46965,97230,46213,110578,32112,125363,21330,141538,13902,153554,8398,166134,4711,179299,2811,192392,939,203587,,212768,25xe" fillcolor="#0b4f9d" stroked="f" strokeweight="0">
                <v:stroke miterlimit="83231f" joinstyle="miter"/>
                <v:path arrowok="t" textboxrect="0,0,216454,161574"/>
              </v:shape>
              <v:shape id="Shape 76" o:spid="_x0000_s1085" style="position:absolute;left:9909;top:7660;width:1581;height:1506;visibility:visible;mso-wrap-style:square;v-text-anchor:top" coordsize="158115,15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" path="m156096,l125644,36133r32471,93l131601,67683r-32471,-94l72281,99450v-4262,5054,-6434,8582,-6567,10584c65613,112002,66999,113727,69962,115178v1976,817,5976,1451,11999,1908c86173,116939,90269,116668,94273,116244v3982,-396,6886,-732,8690,-973l58665,150426v-695,28,-2048,53,-4010,114c52722,150562,50385,150592,47592,150580v-16722,-46,-28440,-2394,-35126,-7074c,135932,640,123987,14368,107697l48294,67445r-26882,-75l60700,35950r15659,43l94820,14087,156096,xe" fillcolor="#0b4f9d" stroked="f" strokeweight="0">
                <v:stroke miterlimit="83231f" joinstyle="miter"/>
                <v:path arrowok="t" textboxrect="0,0,158115,150592"/>
              </v:shape>
              <v:shape id="Shape 77" o:spid="_x0000_s1086" style="position:absolute;left:11172;top:7543;width:2165;height:1616;visibility:visible;mso-wrap-style:square;v-text-anchor:top" coordsize="216450,16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" path="m212767,24r3683,12l202658,32277v-3513,-1635,-8150,-2466,-13958,-2480c181781,29775,174258,31262,166143,34239v-8085,2949,-14619,6746,-19554,11391c146447,46004,146289,46354,146141,46634v-147,281,-233,436,-284,497l179128,47225,153248,77932r-32253,-94l52855,158688,,161575,70372,78074r-26657,-77l81619,47321r15166,44c96966,47365,97127,46962,97225,46213,110578,32112,125359,21330,141534,13899,153554,8399,166133,4711,179297,2811,192391,939,203584,,212767,24xe" fillcolor="#0b4f9d" stroked="f" strokeweight="0">
                <v:stroke miterlimit="83231f" joinstyle="miter"/>
                <v:path arrowok="t" textboxrect="0,0,216450,161575"/>
              </v:shape>
              <v:shape id="Shape 78" o:spid="_x0000_s1087" style="position:absolute;left:13242;top:9093;width:64;height:76;visibility:visible;mso-wrap-style:square;v-text-anchor:top" coordsize="6397,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" path="m6397,r,7125l,7593,6397,xe" fillcolor="#0b4f9d" stroked="f" strokeweight="0">
                <v:stroke miterlimit="83231f" joinstyle="miter"/>
                <v:path arrowok="t" textboxrect="0,0,6397,7593"/>
              </v:shape>
              <v:shape id="Shape 79" o:spid="_x0000_s1088" style="position:absolute;left:12481;top:8429;width:825;height:752;visibility:visible;mso-wrap-style:square;v-text-anchor:top" coordsize="82451,7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" path="m82451,r,22732l74402,24389v-6729,2546,-11909,5847,-15621,9932c55048,38753,54256,42382,56441,45168v2181,2795,7106,4184,14735,4205l82451,47373r,17742l76147,67687v-5030,1799,-11041,3498,-17963,5014c51283,74242,44176,75070,36890,75175v-8118,-26,-15074,-952,-20780,-2781c10361,70564,6159,67895,3492,64410,795,60964,,56742,1004,51799,2013,46863,5037,41428,10029,35502,16157,28230,24400,21621,34733,15738,45054,9824,56401,5226,68688,1882l82451,xe" fillcolor="#0b4f9d" stroked="f" strokeweight="0">
                <v:stroke miterlimit="83231f" joinstyle="miter"/>
                <v:path arrowok="t" textboxrect="0,0,82451,75175"/>
              </v:shape>
              <v:shape id="Shape 80" o:spid="_x0000_s1089" style="position:absolute;left:13136;top:8204;width:170;height:150;visibility:visible;mso-wrap-style:square;v-text-anchor:top" coordsize="16964,1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" path="m16964,r,10882l11434,12020c4493,13655,681,14648,,14930l16964,xe" fillcolor="#0b4f9d" stroked="f" strokeweight="0">
                <v:stroke miterlimit="83231f" joinstyle="miter"/>
                <v:path arrowok="t" textboxrect="0,0,16964,14930"/>
              </v:shape>
              <v:shape id="Shape 81" o:spid="_x0000_s1090" style="position:absolute;left:13306;top:7979;width:1182;height:1185;visibility:visible;mso-wrap-style:square;v-text-anchor:top" coordsize="118191,11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" path="m73576,v11887,32,21770,1343,29517,3963c110919,6552,115506,10659,116848,16293v1343,5637,-1540,12697,-8669,21154l42512,115366,,118479r,-7125l1623,109428,,110090,,92348,8326,90871c14853,88509,20059,85020,23978,80370v3575,-4241,4205,-7838,1808,-10689c23370,66797,18680,65343,11588,65322l,67707,,44975,22524,41896v6444,267,11643,1062,15570,2419c42022,45669,44905,47153,46695,48779v1803,1606,2657,2387,2433,2387c53021,46547,55537,42926,56642,40301v1807,-4154,1238,-7222,-1696,-9230c51991,29090,45424,28068,35265,28043v-4922,-14,-11221,655,-18900,2009l,33421,,22539,19177,5662v835,-245,4795,-831,11861,-1779c38063,2934,45500,2077,53254,1317,61009,561,67791,111,73576,xe" fillcolor="#0b4f9d" stroked="f" strokeweight="0">
                <v:stroke miterlimit="83231f" joinstyle="miter"/>
                <v:path arrowok="t" textboxrect="0,0,118191,118479"/>
              </v:shape>
              <v:shape id="Shape 82" o:spid="_x0000_s1091" style="position:absolute;left:13971;top:7596;width:2150;height:1575;visibility:visible;mso-wrap-style:square;v-text-anchor:top" coordsize="214945,1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" path="m183172,l140407,50741v336,-187,1721,-932,4176,-2210c147060,47225,150146,45885,153929,44460v3780,-1429,8251,-2669,13375,-3687c172458,39725,177825,39211,183461,39225v14197,41,23193,2445,26981,7240c214222,51260,214945,56581,212623,62391v-2319,5810,-5234,10808,-8733,14958l138535,154894r-51667,2106l143359,89971v5653,-6706,8208,-11423,7629,-14115c150437,73134,147132,71776,141145,71758v-6102,332,-12124,2096,-18097,5332c117073,80326,110297,86468,102697,95486l53147,154278,,157504,129863,3416,183172,xe" fillcolor="#0b4f9d" stroked="f" strokeweight="0">
                <v:stroke miterlimit="83231f" joinstyle="miter"/>
                <v:path arrowok="t" textboxrect="0,0,214945,157504"/>
              </v:shape>
              <v:shape id="Shape 83" o:spid="_x0000_s1092" style="position:absolute;left:15681;top:7992;width:2052;height:1189;visibility:visible;mso-wrap-style:square;v-text-anchor:top" coordsize="205218,118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" path="m149860,l133923,18911c142862,13213,152658,8767,163321,5606,173973,2417,184010,846,193410,874v3286,8,5914,113,7811,336c203109,1405,204480,1563,205218,1693l158961,37376v-342,-126,-1094,-284,-2314,-475c155433,36709,153645,36609,151340,36601v-3327,-6,-7279,357,-11862,1095c130899,39171,123695,41966,118040,45982v-5695,4023,-11573,9419,-17640,16187c99709,63419,98251,65355,96040,67975l55961,115532,,118938,96732,4166,149860,xe" fillcolor="#0b4f9d" stroked="f" strokeweight="0">
                <v:stroke miterlimit="83231f" joinstyle="miter"/>
                <v:path arrowok="t" textboxrect="0,0,205218,118938"/>
              </v:shape>
              <v:shape id="Shape 84" o:spid="_x0000_s1093" style="position:absolute;left:17174;top:8075;width:1019;height:1119;visibility:visible;mso-wrap-style:square;v-text-anchor:top" coordsize="101944,11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" path="m101944,r,26147l79127,36713c71837,41202,66117,45875,61987,50775l101944,38031r,20390l58506,72316v296,1127,2194,2571,5649,4271c67658,78286,74447,79149,84517,79179r17427,-2723l101944,104740r-2123,599c83833,109638,68392,111820,53445,111932v-16545,-47,-29462,-2712,-38783,-7961c5349,98720,550,91545,259,82444,,73311,4456,63216,13614,52139,22003,42185,33260,32738,47441,23771,61599,14832,76989,7496,93495,1790l101944,xe" fillcolor="#0b4f9d" stroked="f" strokeweight="0">
                <v:stroke miterlimit="83231f" joinstyle="miter"/>
                <v:path arrowok="t" textboxrect="0,0,101944,111932"/>
              </v:shape>
              <v:shape id="Shape 85" o:spid="_x0000_s1094" style="position:absolute;left:18193;top:8746;width:333;height:376;visibility:visible;mso-wrap-style:square;v-text-anchor:top" coordsize="33275,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" path="m30917,r2358,27594c29459,29007,24599,30604,18699,32381l,37655,,9370,2647,8957c9911,7197,16365,5339,22065,3380,27713,1426,30654,310,30917,xe" fillcolor="#0b4f9d" stroked="f" strokeweight="0">
                <v:stroke miterlimit="83231f" joinstyle="miter"/>
                <v:path arrowok="t" textboxrect="0,0,33275,37655"/>
              </v:shape>
              <v:shape id="Shape 86" o:spid="_x0000_s1095" style="position:absolute;left:18193;top:7988;width:972;height:671;visibility:visible;mso-wrap-style:square;v-text-anchor:top" coordsize="97193,6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" path="m49882,6c62481,43,72285,1756,79315,5125v6966,3399,11733,7291,14123,11737c95868,21312,97113,25472,97154,29387v39,3908,31,6129,39,6598l,67078,,46687,39957,33943v-793,-593,-2471,-1350,-4939,-2264c32465,30797,28709,30348,23788,30332,16777,30314,9072,31697,669,34494l,34804,,8657,39229,347c44010,114,47574,,49882,6xe" fillcolor="#0b4f9d" stroked="f" strokeweight="0">
                <v:stroke miterlimit="83231f" joinstyle="miter"/>
                <v:path arrowok="t" textboxrect="0,0,97193,67078"/>
              </v:shape>
              <v:shape id="Shape 87" o:spid="_x0000_s1096" style="position:absolute;left:18757;top:8000;width:2053;height:1190;visibility:visible;mso-wrap-style:square;v-text-anchor:top" coordsize="205222,11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" path="m149865,l133924,18911c142864,13212,152659,8766,163326,5605,173975,2416,184012,846,193415,874v3283,8,5910,113,7808,336c203109,1405,204484,1563,205222,1693l158962,37376v-338,-126,-1094,-284,-2315,-475c155434,36709,153645,36609,151345,36601v-3326,-6,-7284,357,-11866,1095c130900,39171,123697,41966,118045,45982v-5696,4023,-11578,9418,-17644,16187c99710,63419,98252,65355,96041,67975l55963,115532,,118936,96732,4166,149865,xe" fillcolor="#0b4f9d" stroked="f" strokeweight="0">
                <v:stroke miterlimit="83231f" joinstyle="miter"/>
                <v:path arrowok="t" textboxrect="0,0,205222,118936"/>
              </v:shape>
              <v:shape id="Shape 88" o:spid="_x0000_s1097" style="position:absolute;left:20432;top:8401;width:1098;height:276;visibility:visible;mso-wrap-style:square;v-text-anchor:top" coordsize="109804,2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" path="m23036,r86768,249l86768,27583,,27336,23036,xe" fillcolor="#0b4f9d" stroked="f" strokeweight="0">
                <v:stroke miterlimit="83231f" joinstyle="miter"/>
                <v:path arrowok="t" textboxrect="0,0,109804,27583"/>
              </v:shape>
              <v:shape id="Shape 89" o:spid="_x0000_s1098" style="position:absolute;left:21167;top:8087;width:1682;height:1160;visibility:visible;mso-wrap-style:square;v-text-anchor:top" coordsize="168151,11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" path="m168151,r,32547l143245,49461r24906,71l168151,81436,97791,81239,47654,116032,,107047,168151,xe" fillcolor="#0b4f9d" stroked="f" strokeweight="0">
                <v:stroke miterlimit="83231f" joinstyle="miter"/>
                <v:path arrowok="t" textboxrect="0,0,168151,116032"/>
              </v:shape>
              <v:shape id="Shape 90" o:spid="_x0000_s1099" style="position:absolute;left:22849;top:7541;width:857;height:1706;visibility:visible;mso-wrap-style:square;v-text-anchor:top" coordsize="85722,17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" path="m85722,l66865,162285,4718,170550r5566,-34513l,136008,,104104r18214,52l24907,70203,,87118,,54571,85722,xe" fillcolor="#0b4f9d" stroked="f" strokeweight="0">
                <v:stroke miterlimit="83231f" joinstyle="miter"/>
                <v:path arrowok="t" textboxrect="0,0,85722,170550"/>
              </v:shape>
              <v:shape id="Shape 91" o:spid="_x0000_s1100" style="position:absolute;left:23818;top:8010;width:2174;height:1203;visibility:visible;mso-wrap-style:square;v-text-anchor:top" coordsize="217441,12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" path="m129074,l72137,67554v-843,1001,-1785,1904,-2768,2653c65319,75543,62690,80132,61567,83948v-1152,3845,1415,5760,7625,5778c70787,89729,72634,89546,74708,89147v9395,-1445,17395,-4551,23986,-9317c105315,75092,111963,68731,118666,60775l167453,2894,217441,248,120369,115427r-50558,3952l80410,106804v-378,187,-2941,1430,-7662,3762c68011,112867,62089,114980,54917,116895v-7174,1919,-15176,3027,-23953,3312c20937,120178,13284,118501,7927,115199,2614,111902,,107452,238,101793,428,96131,3399,89914,9079,83174l76645,3009,129074,xe" fillcolor="#0b4f9d" stroked="f" strokeweight="0">
                <v:stroke miterlimit="83231f" joinstyle="miter"/>
                <v:path arrowok="t" textboxrect="0,0,217441,120207"/>
              </v:shape>
              <v:shape id="Shape 92" o:spid="_x0000_s1101" style="position:absolute;left:25384;top:8016;width:2033;height:1213;visibility:visible;mso-wrap-style:square;v-text-anchor:top" coordsize="203299,12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" path="m154591,v8874,26,16467,828,22781,2408c183708,4021,188784,5914,192550,8147v3769,2228,6534,4272,8237,6155c202496,16182,203299,17338,203152,17780l155440,37350v-28,-127,-200,-656,-547,-1567c154520,34909,153784,33937,152683,32868v-1173,-1037,-2894,-1947,-5237,-2705c145101,29408,142146,28959,138546,28854v-4659,-11,-9569,695,-14706,2149c118678,32428,114833,34513,112277,37227v-1627,1933,-1127,3499,1583,4663c116529,43056,120190,44038,124819,44770v4604,762,9890,1562,15826,2483c149691,48813,156355,52304,160520,57758v4162,5451,1239,14141,-8859,26125c145541,90936,136911,97323,125701,103074v-11134,5726,-23512,10225,-36936,13440c75265,119765,62234,121348,49680,121313v-10112,-245,-18911,-1613,-26398,-4076c15818,114746,10192,112194,6434,109526,2653,106887,486,105131,,104284l45861,80583v1083,2033,3837,4574,8175,7653c58363,91277,64926,92833,73664,92859v5633,14,11285,-782,16959,-2395c96271,88826,100447,86458,103050,83369v1851,-2780,1620,-4562,-694,-5354c99997,77231,94654,76184,86216,74909,77818,73630,71031,71924,65902,69783,51138,63449,50033,52786,62629,37840,67104,32534,72925,27575,80053,22964v7064,-4576,14933,-8587,23476,-11973c112122,7606,120816,4942,129607,3056,138351,1174,146675,165,154591,xe" fillcolor="#0b4f9d" stroked="f" strokeweight="0">
                <v:stroke miterlimit="83231f" joinstyle="miter"/>
                <v:path arrowok="t" textboxrect="0,0,203299,121348"/>
              </v:shape>
              <v:shape id="Shape 93" o:spid="_x0000_s1102" style="position:absolute;left:27257;top:7663;width:1009;height:1567;visibility:visible;mso-wrap-style:square;v-text-anchor:top" coordsize="100934,15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" path="m100934,r,72503l100192,72642c92003,75338,84209,79104,76766,83867,69343,88661,63170,93932,58256,99765v-4807,7182,-5023,13028,-641,17484c61932,121732,70128,123978,82109,124011r18825,-4014l100934,148863r-9875,3198c78156,155028,65809,156590,54004,156774v-11754,-33,-21784,-1530,-30092,-4496c15531,149347,9364,145168,5386,139811,1393,134418,,128157,1207,121030,2394,113870,6416,106249,13277,98105l95649,376,100934,xe" fillcolor="#0b4f9d" stroked="f" strokeweight="0">
                <v:stroke miterlimit="83231f" joinstyle="miter"/>
                <v:path arrowok="t" textboxrect="0,0,100934,156774"/>
              </v:shape>
              <v:shape id="Shape 94" o:spid="_x0000_s1103" style="position:absolute;left:28266;top:7628;width:1053;height:1523;visibility:visible;mso-wrap-style:square;v-text-anchor:top" coordsize="105220,15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" path="m48064,l7985,47556c24440,42224,40319,39578,55713,39622v11757,32,21557,1594,29333,4713c92822,47451,98352,51819,101470,57456v3159,5637,3750,12272,1766,19897c101242,84949,96619,93066,89388,101650v-7158,8174,-15996,15811,-26561,22917c52261,131666,40727,137858,28227,143139l,152281,,123416r3182,-679c10825,120103,18089,116553,24951,112104v6869,-4458,12650,-9475,17385,-15091c45670,92423,46957,88204,46274,84323v-731,-3881,-3283,-6919,-7582,-9155c34393,72936,28796,71824,21963,71806l,75921,,3418,48064,xe" fillcolor="#0b4f9d" stroked="f" strokeweight="0">
                <v:stroke miterlimit="83231f" joinstyle="miter"/>
                <v:path arrowok="t" textboxrect="0,0,105220,152281"/>
              </v:shape>
              <v:shape id="Shape 95" o:spid="_x0000_s1104" style="position:absolute;left:29086;top:8026;width:1493;height:1172;visibility:visible;mso-wrap-style:square;v-text-anchor:top" coordsize="149245,11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" path="m149245,l52516,114772,,117249,95310,4162,149245,xe" fillcolor="#0b4f9d" stroked="f" strokeweight="0">
                <v:stroke miterlimit="83231f" joinstyle="miter"/>
                <v:path arrowok="t" textboxrect="0,0,149245,117249"/>
              </v:shape>
              <v:shape id="Shape 96" o:spid="_x0000_s1105" style="position:absolute;left:30184;top:7576;width:708;height:412;visibility:visible;mso-wrap-style:square;v-text-anchor:top" coordsize="70801,4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" path="m49389,l70801,18641,18972,41203,,22195,49389,xe" fillcolor="#0b4f9d" stroked="f" strokeweight="0">
                <v:stroke miterlimit="83231f" joinstyle="miter"/>
                <v:path arrowok="t" textboxrect="0,0,70801,41203"/>
              </v:shape>
              <v:shape id="Shape 97" o:spid="_x0000_s1106" style="position:absolute;left:30098;top:7641;width:1837;height:1575;visibility:visible;mso-wrap-style:square;v-text-anchor:top" coordsize="183697,1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" path="m183697,l53673,154278,,157504,129863,3416,183697,xe" fillcolor="#0b4f9d" stroked="f" strokeweight="0">
                <v:stroke miterlimit="83231f" joinstyle="miter"/>
                <v:path arrowok="t" textboxrect="0,0,183697,157504"/>
              </v:shape>
              <v:shape id="Shape 98" o:spid="_x0000_s1107" style="position:absolute;left:31242;top:8105;width:1036;height:1133;visibility:visible;mso-wrap-style:square;v-text-anchor:top" coordsize="103553,11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" path="m103553,r,29087l83920,36939c76780,40767,71057,44978,66715,49497v-5209,6181,-8121,11581,-8676,16149c57413,70244,58759,73811,62032,76417v3261,2570,7876,4058,13726,4450c83657,80889,91736,79849,99997,77746r3556,-1356l103553,111381r-10918,687l101657,101365v-5088,2236,-12338,4719,-21722,7417c70531,111441,59883,112946,47931,113252v-15174,-43,-26965,-2671,-35349,-7920c4219,100116,11,92974,,83965,33,74959,4403,65022,13129,54194,20020,46018,28664,38192,39052,30714,49403,23238,60747,16639,73036,10919l103553,xe" fillcolor="#0b4f9d" stroked="f" strokeweight="0">
                <v:stroke miterlimit="83231f" joinstyle="miter"/>
                <v:path arrowok="t" textboxrect="0,0,103553,113252"/>
              </v:shape>
              <v:shape id="Shape 99" o:spid="_x0000_s1108" style="position:absolute;left:32278;top:7643;width:1710;height:1576;visibility:visible;mso-wrap-style:square;v-text-anchor:top" coordsize="171063,15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" path="m171063,l40408,155027,,157572,,122582r19575,-7465c26735,111320,32639,107054,37373,102284v4868,-5775,7603,-11024,8165,-15804c46117,81724,44692,77932,41128,75143,37640,72317,32326,70862,25295,70715v-6786,-18,-14212,1088,-22183,3318l,75278,,46192,7043,43672c19830,40425,31933,38833,43334,38866v18810,49,30450,3964,34931,11736l117397,4169,171063,xe" fillcolor="#0b4f9d" stroked="f" strokeweight="0">
                <v:stroke miterlimit="83231f" joinstyle="miter"/>
                <v:path arrowok="t" textboxrect="0,0,171063,157572"/>
              </v:shape>
              <v:shape id="Shape 100" o:spid="_x0000_s1109" style="position:absolute;left:33203;top:8037;width:2175;height:1202;visibility:visible;mso-wrap-style:square;v-text-anchor:top" coordsize="217440,12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" path="m129074,l72137,67558v-846,1001,-1785,1904,-2768,2650c65315,75547,62691,80137,61567,83950v-1152,3844,1415,5759,7621,5777c70787,89731,72634,89550,74707,89148v9396,-1444,17396,-4547,23987,-9313c105315,75096,111963,68735,118668,60780l167451,2896,217440,249,120366,115428r-50554,3952l80410,106806v-378,187,-2941,1432,-7661,3766c68007,112868,62089,114981,54918,116900v-7179,1915,-15177,3024,-23954,3308c20937,120179,13280,118503,7927,115205,2610,111904,,107454,237,101795,428,96131,3398,89918,9079,83179l76641,3014,129074,xe" fillcolor="#0b4f9d" stroked="f" strokeweight="0">
                <v:stroke miterlimit="83231f" joinstyle="miter"/>
                <v:path arrowok="t" textboxrect="0,0,217440,120208"/>
              </v:shape>
              <v:shape id="Shape 101" o:spid="_x0000_s1110" style="position:absolute;left:34653;top:8039;width:2171;height:1190;visibility:visible;mso-wrap-style:square;v-text-anchor:top" coordsize="217047,11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" path="m186754,v9978,29,17572,1677,22752,4976c214682,8272,217047,12756,216680,18415v-371,5659,-3405,11847,-9083,18587l141008,116011r-52326,2883l144882,52215c156744,38140,156302,31068,143528,31032v-7056,-21,-13744,2057,-20015,6232c117169,41469,111636,46393,106823,52107l52859,116132,,119021,96595,4407,146732,637,136026,13339v3150,-1996,9216,-4605,18296,-7832c163425,2246,174204,433,186754,xe" fillcolor="#0b4f9d" stroked="f" strokeweight="0">
                <v:stroke miterlimit="83231f" joinstyle="miter"/>
                <v:path arrowok="t" textboxrect="0,0,217047,119021"/>
              </v:shape>
              <v:shape id="Shape 102" o:spid="_x0000_s1111" style="position:absolute;left:36148;top:8104;width:1522;height:1524;visibility:visible;mso-wrap-style:square;v-text-anchor:top" coordsize="152202,15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" path="m152202,r,26044l144489,27847v-7909,3636,-14281,8031,-19249,13237c120164,47107,118270,52201,119610,56366v1314,4194,5673,6304,12988,6321l152202,58497r,66424l142927,131844v-13360,6720,-27630,11840,-42800,15332c84906,150668,70719,152410,57546,152374v-16722,-50,-29354,-1681,-37912,-4924c11091,144235,5712,140963,3477,137709,1292,134446,122,132035,,130439l46095,108988v-314,,518,1281,2440,3852c50500,115414,53611,117735,57910,119809v4252,2080,10213,3132,17758,3150c85373,122735,94805,121354,103928,118815v9148,-2571,16359,-6958,21593,-13169c130569,99344,131307,94559,127702,91294v-3567,-3263,-10109,-5002,-19530,-5213c101073,86059,94327,86416,87800,87146v-6491,734,-12164,1563,-16967,2455c65959,90527,63702,90991,63969,90991l78423,80177v-1876,-790,-4217,-2546,-7129,-5213c68361,72329,66881,68069,66691,62281,66524,56463,69962,49371,77061,40947,84841,31933,94904,23952,107201,17011,119542,10070,132767,4666,146926,796l152202,xe" fillcolor="#0b4f9d" stroked="f" strokeweight="0">
                <v:stroke miterlimit="83231f" joinstyle="miter"/>
                <v:path arrowok="t" textboxrect="0,0,152202,152410"/>
              </v:shape>
              <v:shape id="Shape 103" o:spid="_x0000_s1112" style="position:absolute;left:37670;top:8008;width:1342;height:1345;visibility:visible;mso-wrap-style:square;v-text-anchor:top" coordsize="134174,13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" path="m134174,l99924,28242,81654,29351v43,155,223,997,478,2596c82389,33542,82395,35323,82161,37294v-223,2001,-967,4470,-2199,7407c78688,47639,76783,50639,74205,53694,69410,58968,64007,63580,58027,67565v-5990,3990,-11600,7165,-16765,9494c36071,79423,31485,81224,27539,82527v-3956,1270,-6185,2016,-6678,2170c21116,84824,22276,85608,24370,87023v2103,1412,3856,3449,5282,6084c31077,95739,31416,99083,30606,103209v-811,4125,-3558,8968,-8238,14523l,134428,,68004,7681,66363c16540,62446,23575,57369,28838,51128v4493,-6181,5347,-10934,2607,-14227c28659,33610,23330,31969,15435,31943l,35551,,9507,35016,4223v8384,25,16462,364,24207,1041c67005,5944,72723,6334,76445,6404,96727,5023,115955,2892,134174,xe" fillcolor="#0b4f9d" stroked="f" strokeweight="0">
                <v:stroke miterlimit="83231f" joinstyle="miter"/>
                <v:path arrowok="t" textboxrect="0,0,134174,134428"/>
              </v:shape>
              <v:shape id="Shape 104" o:spid="_x0000_s1113" style="position:absolute;left:39415;top:8138;width:1019;height:1119;visibility:visible;mso-wrap-style:square;v-text-anchor:top" coordsize="101948,11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" path="m101948,r,26146l79132,36717c71843,41202,66122,45878,61993,50778l101948,38034r,20387l58508,72317v298,1127,2192,2575,5651,4270c67663,78286,74449,79150,84521,79179r17427,-2720l101948,104740r-2127,600c83834,109642,68394,111821,53446,111931v-16542,-46,-29462,-2710,-38783,-7955c5353,98723,551,91545,259,82444,,73310,4460,63220,13616,52144,22008,42189,33262,32739,47441,23775,61604,14836,76990,7495,93496,1789l101948,xe" fillcolor="#0b4f9d" stroked="f" strokeweight="0">
                <v:stroke miterlimit="83231f" joinstyle="miter"/>
                <v:path arrowok="t" textboxrect="0,0,101948,111931"/>
              </v:shape>
              <v:shape id="Shape 105" o:spid="_x0000_s1114" style="position:absolute;left:40434;top:8809;width:333;height:376;visibility:visible;mso-wrap-style:square;v-text-anchor:top" coordsize="33272,37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" path="m30915,r2357,27594c29458,29008,24600,30604,18700,32381l,37654,,9373,2643,8961c9911,7197,16367,5339,22061,3380,27711,1430,30655,310,30915,xe" fillcolor="#0b4f9d" stroked="f" strokeweight="0">
                <v:stroke miterlimit="83231f" joinstyle="miter"/>
                <v:path arrowok="t" textboxrect="0,0,33272,37654"/>
              </v:shape>
              <v:shape id="Shape 106" o:spid="_x0000_s1115" style="position:absolute;left:40434;top:8051;width:972;height:671;visibility:visible;mso-wrap-style:square;v-text-anchor:top" coordsize="97191,6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" path="m49880,8c62480,43,72282,1760,79313,5131v6966,3395,11736,7290,14123,11732c95869,21312,97115,25478,97150,29390v41,3907,37,6132,41,6599l,67079,,46692,39955,33948v-793,-594,-2470,-1349,-4941,-2268c32467,30803,28711,30348,23786,30338,16773,30316,9073,31702,667,34496l,34805,,8658,39227,353c44007,119,47572,,49880,8xe" fillcolor="#0b4f9d" stroked="f" strokeweight="0">
                <v:stroke miterlimit="83231f" joinstyle="miter"/>
                <v:path arrowok="t" textboxrect="0,0,97191,67079"/>
              </v:shape>
              <v:shape id="Shape 107" o:spid="_x0000_s1116" style="position:absolute;left:41141;top:8758;width:744;height:507;visibility:visible;mso-wrap-style:square;v-text-anchor:top" coordsize="74361,5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" path="m57841,l74361,25350,16970,50712,,25891,57841,xe" fillcolor="#0b4f9d" stroked="f" strokeweight="0">
                <v:stroke miterlimit="83231f" joinstyle="miter"/>
                <v:path arrowok="t" textboxrect="0,0,74361,50712"/>
              </v:shape>
              <v:shape id="Shape 108" o:spid="_x0000_s1117" style="position:absolute;left:42225;top:7671;width:2768;height:1594;visibility:visible;mso-wrap-style:square;v-text-anchor:top" coordsize="276890,159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" path="m158763,l76233,97923v-5392,6398,-8082,12018,-8078,16866c68133,119671,75309,122130,89679,122170v12752,-778,22969,-3720,30467,-8767c127688,108356,134172,102619,139564,96220l217194,4111,276890,708r-84106,99797c184603,110207,175161,118721,164447,126105v-10731,7350,-22100,13449,-34167,18327c118282,149277,105951,152933,93377,155397v-12568,2467,-24995,3809,-37182,4025c42844,159383,31810,158072,23101,155480,14389,152889,8204,149151,4604,144291,1007,139435,,133610,1670,126829v1641,-6750,5936,-14275,12880,-22512l99601,3402,158763,xe" fillcolor="#0b4f9d" stroked="f" strokeweight="0">
                <v:stroke miterlimit="83231f" joinstyle="miter"/>
                <v:path arrowok="t" textboxrect="0,0,276890,159422"/>
              </v:shape>
              <v:shape id="Shape 109" o:spid="_x0000_s1118" style="position:absolute;left:44125;top:8766;width:743;height:507;visibility:visible;mso-wrap-style:square;v-text-anchor:top" coordsize="74357,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" path="m57841,l74357,25350,16966,50710,,25891,57841,xe" fillcolor="#0b4f9d" stroked="f" strokeweight="0">
                <v:stroke miterlimit="83231f" joinstyle="miter"/>
                <v:path arrowok="t" textboxrect="0,0,74357,50710"/>
              </v:shape>
              <w10:wrap type="tight" anchorx="margin"/>
            </v:group>
          </w:pict>
        </mc:Fallback>
      </mc:AlternateContent>
    </w:r>
  </w:p>
  <w:p w14:paraId="3A5447DF" w14:textId="77777777" w:rsidR="003537B3" w:rsidRDefault="003537B3">
    <w:pPr>
      <w:pStyle w:val="Kopfzeile"/>
    </w:pPr>
  </w:p>
  <w:p w14:paraId="4E5603C9" w14:textId="77777777" w:rsidR="00921A4C" w:rsidRDefault="00921A4C">
    <w:pPr>
      <w:pStyle w:val="Kopfzeile"/>
    </w:pPr>
  </w:p>
  <w:p w14:paraId="54DC24B0" w14:textId="77777777" w:rsidR="00921A4C" w:rsidRDefault="00921A4C">
    <w:pPr>
      <w:pStyle w:val="Kopfzeile"/>
    </w:pPr>
  </w:p>
  <w:p w14:paraId="1C7858A5" w14:textId="77777777" w:rsidR="003537B3" w:rsidRDefault="003537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FB7EBA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545869133">
    <w:abstractNumId w:val="0"/>
  </w:num>
  <w:num w:numId="2" w16cid:durableId="1306471106">
    <w:abstractNumId w:val="0"/>
  </w:num>
  <w:num w:numId="3" w16cid:durableId="1781341260">
    <w:abstractNumId w:val="0"/>
  </w:num>
  <w:num w:numId="4" w16cid:durableId="1041782657">
    <w:abstractNumId w:val="0"/>
  </w:num>
  <w:num w:numId="5" w16cid:durableId="881476109">
    <w:abstractNumId w:val="0"/>
  </w:num>
  <w:num w:numId="6" w16cid:durableId="293754825">
    <w:abstractNumId w:val="0"/>
  </w:num>
  <w:num w:numId="7" w16cid:durableId="2025355654">
    <w:abstractNumId w:val="0"/>
  </w:num>
  <w:num w:numId="8" w16cid:durableId="93788648">
    <w:abstractNumId w:val="0"/>
  </w:num>
  <w:num w:numId="9" w16cid:durableId="2008173410">
    <w:abstractNumId w:val="0"/>
  </w:num>
  <w:num w:numId="10" w16cid:durableId="1340473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03"/>
    <w:rsid w:val="00091132"/>
    <w:rsid w:val="000A208B"/>
    <w:rsid w:val="000A4D9C"/>
    <w:rsid w:val="000C75BE"/>
    <w:rsid w:val="000D0F82"/>
    <w:rsid w:val="001301BE"/>
    <w:rsid w:val="00140890"/>
    <w:rsid w:val="0015253A"/>
    <w:rsid w:val="001E3547"/>
    <w:rsid w:val="00212F06"/>
    <w:rsid w:val="00263735"/>
    <w:rsid w:val="0028609D"/>
    <w:rsid w:val="002B7B8A"/>
    <w:rsid w:val="00336BF9"/>
    <w:rsid w:val="003537B3"/>
    <w:rsid w:val="00364B87"/>
    <w:rsid w:val="003915FF"/>
    <w:rsid w:val="00430252"/>
    <w:rsid w:val="00482657"/>
    <w:rsid w:val="0048775D"/>
    <w:rsid w:val="004D00E6"/>
    <w:rsid w:val="004D0AC7"/>
    <w:rsid w:val="004D7897"/>
    <w:rsid w:val="00562B5D"/>
    <w:rsid w:val="00595525"/>
    <w:rsid w:val="005F488E"/>
    <w:rsid w:val="0060656A"/>
    <w:rsid w:val="00611353"/>
    <w:rsid w:val="006279CD"/>
    <w:rsid w:val="006939F5"/>
    <w:rsid w:val="006A232A"/>
    <w:rsid w:val="006D16BE"/>
    <w:rsid w:val="006E76A3"/>
    <w:rsid w:val="00725602"/>
    <w:rsid w:val="00765BAB"/>
    <w:rsid w:val="00767558"/>
    <w:rsid w:val="007929A7"/>
    <w:rsid w:val="007A5C89"/>
    <w:rsid w:val="007E66F1"/>
    <w:rsid w:val="007F75EC"/>
    <w:rsid w:val="00814A89"/>
    <w:rsid w:val="008831DF"/>
    <w:rsid w:val="0089206C"/>
    <w:rsid w:val="008A42CD"/>
    <w:rsid w:val="008E2FF4"/>
    <w:rsid w:val="008F175F"/>
    <w:rsid w:val="008F2DDA"/>
    <w:rsid w:val="00921A4C"/>
    <w:rsid w:val="00931D60"/>
    <w:rsid w:val="009668C5"/>
    <w:rsid w:val="009D6C86"/>
    <w:rsid w:val="00B03FB7"/>
    <w:rsid w:val="00C96A99"/>
    <w:rsid w:val="00CD7403"/>
    <w:rsid w:val="00D02D61"/>
    <w:rsid w:val="00D33DA2"/>
    <w:rsid w:val="00D47ACB"/>
    <w:rsid w:val="00D67C30"/>
    <w:rsid w:val="00DB0472"/>
    <w:rsid w:val="00DB2B08"/>
    <w:rsid w:val="00DE391A"/>
    <w:rsid w:val="00E147DE"/>
    <w:rsid w:val="00E545EF"/>
    <w:rsid w:val="00E5483A"/>
    <w:rsid w:val="00E74507"/>
    <w:rsid w:val="00ED0648"/>
    <w:rsid w:val="00F11108"/>
    <w:rsid w:val="00F36362"/>
    <w:rsid w:val="00F62820"/>
    <w:rsid w:val="00FF1BFF"/>
    <w:rsid w:val="00FF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2883"/>
  <w15:chartTrackingRefBased/>
  <w15:docId w15:val="{626113F9-A34B-4C35-AB48-96A61A9A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6362"/>
  </w:style>
  <w:style w:type="paragraph" w:styleId="berschrift1">
    <w:name w:val="heading 1"/>
    <w:basedOn w:val="Standard"/>
    <w:next w:val="Standard"/>
    <w:link w:val="berschrift1Zchn"/>
    <w:uiPriority w:val="9"/>
    <w:qFormat/>
    <w:rsid w:val="00F3636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3636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3636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3636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3636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3636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3636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3636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3636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B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36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6BF9"/>
  </w:style>
  <w:style w:type="paragraph" w:styleId="Fuzeile">
    <w:name w:val="footer"/>
    <w:basedOn w:val="Standard"/>
    <w:link w:val="FuzeileZchn"/>
    <w:uiPriority w:val="99"/>
    <w:unhideWhenUsed/>
    <w:rsid w:val="00336B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6BF9"/>
  </w:style>
  <w:style w:type="paragraph" w:styleId="Listenabsatz">
    <w:name w:val="List Paragraph"/>
    <w:basedOn w:val="Standard"/>
    <w:uiPriority w:val="34"/>
    <w:qFormat/>
    <w:rsid w:val="00F3636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3636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3636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3636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36362"/>
    <w:rPr>
      <w:rFonts w:asciiTheme="majorHAnsi" w:eastAsiaTheme="majorEastAsia" w:hAnsiTheme="majorHAnsi" w:cstheme="majorBidi"/>
      <w:cap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36362"/>
    <w:rPr>
      <w:rFonts w:asciiTheme="majorHAnsi" w:eastAsiaTheme="majorEastAsia" w:hAnsiTheme="majorHAnsi" w:cstheme="majorBidi"/>
      <w:i/>
      <w:iCs/>
      <w:caps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3636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3636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3636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3636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3636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Standard"/>
    <w:next w:val="Standard"/>
    <w:link w:val="TitelZchn"/>
    <w:uiPriority w:val="10"/>
    <w:qFormat/>
    <w:rsid w:val="00F3636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F3636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636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636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Fett">
    <w:name w:val="Strong"/>
    <w:basedOn w:val="Absatz-Standardschriftart"/>
    <w:uiPriority w:val="22"/>
    <w:qFormat/>
    <w:rsid w:val="00F36362"/>
    <w:rPr>
      <w:b/>
      <w:bCs/>
    </w:rPr>
  </w:style>
  <w:style w:type="character" w:styleId="Hervorhebung">
    <w:name w:val="Emphasis"/>
    <w:basedOn w:val="Absatz-Standardschriftart"/>
    <w:uiPriority w:val="20"/>
    <w:qFormat/>
    <w:rsid w:val="00F36362"/>
    <w:rPr>
      <w:i/>
      <w:iCs/>
    </w:rPr>
  </w:style>
  <w:style w:type="paragraph" w:styleId="KeinLeerraum">
    <w:name w:val="No Spacing"/>
    <w:uiPriority w:val="1"/>
    <w:qFormat/>
    <w:rsid w:val="00F3636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F3636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ZitatZchn">
    <w:name w:val="Zitat Zchn"/>
    <w:basedOn w:val="Absatz-Standardschriftart"/>
    <w:link w:val="Zitat"/>
    <w:uiPriority w:val="29"/>
    <w:rsid w:val="00F36362"/>
    <w:rPr>
      <w:rFonts w:asciiTheme="majorHAnsi" w:eastAsiaTheme="majorEastAsia" w:hAnsiTheme="majorHAnsi" w:cstheme="majorBidi"/>
      <w:sz w:val="25"/>
      <w:szCs w:val="2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3636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36362"/>
    <w:rPr>
      <w:color w:val="404040" w:themeColor="text1" w:themeTint="BF"/>
      <w:sz w:val="32"/>
      <w:szCs w:val="32"/>
    </w:rPr>
  </w:style>
  <w:style w:type="character" w:styleId="SchwacheHervorhebung">
    <w:name w:val="Subtle Emphasis"/>
    <w:basedOn w:val="Absatz-Standardschriftart"/>
    <w:uiPriority w:val="19"/>
    <w:qFormat/>
    <w:rsid w:val="00F36362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F36362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36362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F36362"/>
    <w:rPr>
      <w:b/>
      <w:bCs/>
      <w:caps w:val="0"/>
      <w:smallCaps/>
      <w:color w:val="auto"/>
      <w:spacing w:val="3"/>
      <w:u w:val="single"/>
    </w:rPr>
  </w:style>
  <w:style w:type="character" w:styleId="Buchtitel">
    <w:name w:val="Book Title"/>
    <w:basedOn w:val="Absatz-Standardschriftart"/>
    <w:uiPriority w:val="33"/>
    <w:qFormat/>
    <w:rsid w:val="00F36362"/>
    <w:rPr>
      <w:b/>
      <w:bCs/>
      <w:smallCaps/>
      <w:spacing w:val="7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36362"/>
    <w:pPr>
      <w:outlineLvl w:val="9"/>
    </w:pPr>
  </w:style>
  <w:style w:type="table" w:styleId="Tabellenraster">
    <w:name w:val="Table Grid"/>
    <w:basedOn w:val="NormaleTabelle"/>
    <w:uiPriority w:val="39"/>
    <w:rsid w:val="0014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ftfahrerAusbildun\Kraftfahrer-Ausbildung\Logisch%20-%20Dokumente\C95\VORLAGEN\Anmeldung%20C95%20Kraftfahrer%20Ausbildung%20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151ee7-a71b-4ebe-98a7-124da179ca68" xsi:nil="true"/>
    <lcf76f155ced4ddcb4097134ff3c332f xmlns="9c085bf9-c552-4b34-9f0b-c37eacb6518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DDB852E2916B4C8A941BD0B4090A8C" ma:contentTypeVersion="22" ma:contentTypeDescription="Ein neues Dokument erstellen." ma:contentTypeScope="" ma:versionID="8a0836ddd1134f8fee8f4eab780b94d8">
  <xsd:schema xmlns:xsd="http://www.w3.org/2001/XMLSchema" xmlns:xs="http://www.w3.org/2001/XMLSchema" xmlns:p="http://schemas.microsoft.com/office/2006/metadata/properties" xmlns:ns2="9c085bf9-c552-4b34-9f0b-c37eacb6518b" xmlns:ns3="7d151ee7-a71b-4ebe-98a7-124da179ca68" targetNamespace="http://schemas.microsoft.com/office/2006/metadata/properties" ma:root="true" ma:fieldsID="c63751de1d4ea5c487f9336a068b940f" ns2:_="" ns3:_="">
    <xsd:import namespace="9c085bf9-c552-4b34-9f0b-c37eacb6518b"/>
    <xsd:import namespace="7d151ee7-a71b-4ebe-98a7-124da179ca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85bf9-c552-4b34-9f0b-c37eacb65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1c2c9bc-ee80-47b7-b54e-b9a94e3269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51ee7-a71b-4ebe-98a7-124da179ca6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82c03a6-80ec-4c5a-bca8-65424d093cf7}" ma:internalName="TaxCatchAll" ma:showField="CatchAllData" ma:web="7d151ee7-a71b-4ebe-98a7-124da179ca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CD2CFC-E1AE-4DA7-BF80-3D29A3C3E23F}">
  <ds:schemaRefs>
    <ds:schemaRef ds:uri="http://schemas.microsoft.com/office/2006/metadata/properties"/>
    <ds:schemaRef ds:uri="http://schemas.microsoft.com/office/infopath/2007/PartnerControls"/>
    <ds:schemaRef ds:uri="7d151ee7-a71b-4ebe-98a7-124da179ca68"/>
    <ds:schemaRef ds:uri="9c085bf9-c552-4b34-9f0b-c37eacb6518b"/>
  </ds:schemaRefs>
</ds:datastoreItem>
</file>

<file path=customXml/itemProps2.xml><?xml version="1.0" encoding="utf-8"?>
<ds:datastoreItem xmlns:ds="http://schemas.openxmlformats.org/officeDocument/2006/customXml" ds:itemID="{4C1A7B31-49C2-4345-A764-AD4EB087CE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7FF866-B998-4083-A0D2-90B7F26A9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085bf9-c552-4b34-9f0b-c37eacb6518b"/>
    <ds:schemaRef ds:uri="7d151ee7-a71b-4ebe-98a7-124da179c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Anmeldung C95 Kraftfahrer Ausbildung VORLAGE</Template>
  <TotalTime>0</TotalTime>
  <Pages>2</Pages>
  <Words>306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Kraftfahrer Ausbildung</dc:creator>
  <cp:keywords/>
  <dc:description/>
  <cp:lastModifiedBy>Kraftfahrer Ausbildung</cp:lastModifiedBy>
  <cp:revision>10</cp:revision>
  <cp:lastPrinted>2021-05-31T07:09:00Z</cp:lastPrinted>
  <dcterms:created xsi:type="dcterms:W3CDTF">2022-02-14T09:15:00Z</dcterms:created>
  <dcterms:modified xsi:type="dcterms:W3CDTF">2022-07-15T06:51:00Z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-535269450</vt:i4>
  </property>
  <property fmtid="{D5CDD505-2E9C-101B-9397-08002B2CF9AE}" pid="3" name="ContentTypeId">
    <vt:lpwstr>0x010100C1DDB852E2916B4C8A941BD0B4090A8C</vt:lpwstr>
  </property>
  <property fmtid="{D5CDD505-2E9C-101B-9397-08002B2CF9AE}" pid="4" name="MediaServiceImageTags">
    <vt:lpwstr/>
  </property>
</Properties>
</file>