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4037A" w14:textId="77777777" w:rsidR="00371245" w:rsidRDefault="00106B02" w:rsidP="00371245">
      <w:pPr>
        <w:jc w:val="center"/>
        <w:rPr>
          <w:b/>
          <w:sz w:val="44"/>
          <w:szCs w:val="44"/>
          <w:lang w:val="de-AT"/>
        </w:rPr>
      </w:pPr>
      <w:hyperlink r:id="rId10" w:history="1">
        <w:r w:rsidRPr="00106B02">
          <w:rPr>
            <w:rStyle w:val="Hyperlink"/>
            <w:b/>
            <w:sz w:val="44"/>
            <w:szCs w:val="44"/>
            <w:lang w:val="de-AT"/>
          </w:rPr>
          <w:t>Anmeldung C95 Weiterbildung</w:t>
        </w:r>
      </w:hyperlink>
    </w:p>
    <w:p w14:paraId="23365C14" w14:textId="77777777" w:rsidR="00F36362" w:rsidRDefault="004D0AC7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AE322C" wp14:editId="77C7930E">
                <wp:simplePos x="0" y="0"/>
                <wp:positionH relativeFrom="margin">
                  <wp:posOffset>2790549</wp:posOffset>
                </wp:positionH>
                <wp:positionV relativeFrom="paragraph">
                  <wp:posOffset>-690935</wp:posOffset>
                </wp:positionV>
                <wp:extent cx="1828800" cy="1828800"/>
                <wp:effectExtent l="0" t="0" r="0" b="190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9D607" w14:textId="77777777" w:rsidR="0060656A" w:rsidRPr="008F175F" w:rsidRDefault="0060656A" w:rsidP="0060656A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0E4F95"/>
                                <w:sz w:val="24"/>
                                <w:szCs w:val="24"/>
                                <w:lang w:val="de-A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E322C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19.75pt;margin-top:-54.4pt;width:2in;height:2in;z-index:251658241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" filled="f" stroked="f">
                <v:textbox style="mso-fit-shape-to-text:t">
                  <w:txbxContent>
                    <w:p w14:paraId="4499D607" w14:textId="77777777" w:rsidR="0060656A" w:rsidRPr="008F175F" w:rsidRDefault="0060656A" w:rsidP="0060656A">
                      <w:pPr>
                        <w:jc w:val="center"/>
                        <w:rPr>
                          <w:b/>
                          <w:i/>
                          <w:noProof/>
                          <w:color w:val="0E4F95"/>
                          <w:sz w:val="24"/>
                          <w:szCs w:val="24"/>
                          <w:lang w:val="de-A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6BF9">
        <w:rPr>
          <w:noProof/>
        </w:rPr>
        <w:drawing>
          <wp:anchor distT="0" distB="0" distL="114300" distR="114300" simplePos="0" relativeHeight="251658240" behindDoc="1" locked="1" layoutInCell="1" allowOverlap="1" wp14:anchorId="3E616E75" wp14:editId="3AD74769">
            <wp:simplePos x="0" y="0"/>
            <wp:positionH relativeFrom="page">
              <wp:posOffset>292735</wp:posOffset>
            </wp:positionH>
            <wp:positionV relativeFrom="margin">
              <wp:posOffset>1377950</wp:posOffset>
            </wp:positionV>
            <wp:extent cx="7011670" cy="596963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72F4C" w14:textId="77777777" w:rsidR="00140890" w:rsidRPr="00140890" w:rsidRDefault="00140890" w:rsidP="00140890">
      <w:pPr>
        <w:rPr>
          <w:lang w:val="de-AT"/>
        </w:rPr>
      </w:pPr>
      <w:r w:rsidRPr="00140890">
        <w:rPr>
          <w:lang w:val="de-AT"/>
        </w:rPr>
        <w:t>Teilnahmegebühr: EUR_</w:t>
      </w:r>
      <w:r w:rsidR="0048775D">
        <w:rPr>
          <w:lang w:val="de-AT"/>
        </w:rPr>
        <w:t>42</w:t>
      </w:r>
      <w:r w:rsidR="008F2DDA">
        <w:rPr>
          <w:lang w:val="de-AT"/>
        </w:rPr>
        <w:t>5</w:t>
      </w:r>
      <w:r w:rsidR="000C75BE">
        <w:rPr>
          <w:lang w:val="de-AT"/>
        </w:rPr>
        <w:t>,- netto</w:t>
      </w:r>
      <w:r w:rsidRPr="00140890">
        <w:rPr>
          <w:lang w:val="de-AT"/>
        </w:rPr>
        <w:t xml:space="preserve"> (inkl. Teilnehmerzertifikat)</w:t>
      </w:r>
    </w:p>
    <w:tbl>
      <w:tblPr>
        <w:tblStyle w:val="Tabellenraster"/>
        <w:tblpPr w:leftFromText="141" w:rightFromText="141" w:horzAnchor="margin" w:tblpY="3711"/>
        <w:tblW w:w="10627" w:type="dxa"/>
        <w:tblLook w:val="04A0" w:firstRow="1" w:lastRow="0" w:firstColumn="1" w:lastColumn="0" w:noHBand="0" w:noVBand="1"/>
      </w:tblPr>
      <w:tblGrid>
        <w:gridCol w:w="4248"/>
        <w:gridCol w:w="1065"/>
        <w:gridCol w:w="3471"/>
        <w:gridCol w:w="1843"/>
      </w:tblGrid>
      <w:tr w:rsidR="00140890" w14:paraId="6C995FF6" w14:textId="77777777" w:rsidTr="008A42CD">
        <w:tc>
          <w:tcPr>
            <w:tcW w:w="10627" w:type="dxa"/>
            <w:gridSpan w:val="4"/>
          </w:tcPr>
          <w:p w14:paraId="325E741E" w14:textId="77777777" w:rsidR="00140890" w:rsidRDefault="00140890" w:rsidP="007A0F46">
            <w:pPr>
              <w:rPr>
                <w:b/>
                <w:sz w:val="44"/>
                <w:szCs w:val="44"/>
                <w:lang w:val="de-AT"/>
              </w:rPr>
            </w:pPr>
            <w:r>
              <w:rPr>
                <w:b/>
                <w:sz w:val="44"/>
                <w:szCs w:val="44"/>
                <w:lang w:val="de-AT"/>
              </w:rPr>
              <w:t>Teilnehmer</w:t>
            </w:r>
            <w:r w:rsidR="000A4D9C">
              <w:rPr>
                <w:b/>
                <w:sz w:val="44"/>
                <w:szCs w:val="44"/>
                <w:lang w:val="de-AT"/>
              </w:rPr>
              <w:t>/</w:t>
            </w:r>
            <w:r>
              <w:rPr>
                <w:b/>
                <w:sz w:val="44"/>
                <w:szCs w:val="44"/>
                <w:lang w:val="de-AT"/>
              </w:rPr>
              <w:t>In:</w:t>
            </w:r>
          </w:p>
        </w:tc>
      </w:tr>
      <w:tr w:rsidR="006A232A" w14:paraId="243CF616" w14:textId="77777777" w:rsidTr="008A42CD">
        <w:tc>
          <w:tcPr>
            <w:tcW w:w="4248" w:type="dxa"/>
          </w:tcPr>
          <w:p w14:paraId="530361FE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 xml:space="preserve">Nachname: </w:t>
            </w:r>
          </w:p>
        </w:tc>
        <w:tc>
          <w:tcPr>
            <w:tcW w:w="4536" w:type="dxa"/>
            <w:gridSpan w:val="2"/>
          </w:tcPr>
          <w:p w14:paraId="43D33067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Vorname:</w:t>
            </w:r>
            <w:r w:rsidR="00ED0648">
              <w:rPr>
                <w:sz w:val="28"/>
                <w:szCs w:val="28"/>
                <w:lang w:val="de-AT"/>
              </w:rPr>
              <w:t xml:space="preserve"> </w:t>
            </w:r>
          </w:p>
        </w:tc>
        <w:tc>
          <w:tcPr>
            <w:tcW w:w="1843" w:type="dxa"/>
          </w:tcPr>
          <w:p w14:paraId="17F4C52C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Titel:</w:t>
            </w:r>
          </w:p>
        </w:tc>
      </w:tr>
      <w:tr w:rsidR="00140890" w14:paraId="547C3A21" w14:textId="77777777" w:rsidTr="008A42CD">
        <w:tc>
          <w:tcPr>
            <w:tcW w:w="10627" w:type="dxa"/>
            <w:gridSpan w:val="4"/>
          </w:tcPr>
          <w:p w14:paraId="51B9804F" w14:textId="77777777" w:rsidR="00140890" w:rsidRPr="00140890" w:rsidRDefault="0014089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Unternehmen:</w:t>
            </w:r>
            <w:r w:rsidR="003915FF">
              <w:rPr>
                <w:sz w:val="28"/>
                <w:szCs w:val="28"/>
                <w:lang w:val="de-AT"/>
              </w:rPr>
              <w:t xml:space="preserve"> </w:t>
            </w:r>
          </w:p>
        </w:tc>
      </w:tr>
      <w:tr w:rsidR="00140890" w:rsidRPr="00140890" w14:paraId="67577D3A" w14:textId="77777777" w:rsidTr="008A42CD">
        <w:tc>
          <w:tcPr>
            <w:tcW w:w="10627" w:type="dxa"/>
            <w:gridSpan w:val="4"/>
          </w:tcPr>
          <w:p w14:paraId="3CCEDF40" w14:textId="77777777" w:rsidR="00140890" w:rsidRPr="00140890" w:rsidRDefault="0014089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Adresse:</w:t>
            </w:r>
            <w:r w:rsidR="003915FF">
              <w:rPr>
                <w:sz w:val="28"/>
                <w:szCs w:val="28"/>
                <w:lang w:val="de-AT"/>
              </w:rPr>
              <w:t xml:space="preserve"> </w:t>
            </w:r>
          </w:p>
        </w:tc>
      </w:tr>
      <w:tr w:rsidR="006A232A" w:rsidRPr="00140890" w14:paraId="02E7B0CA" w14:textId="77777777" w:rsidTr="008A42CD">
        <w:tc>
          <w:tcPr>
            <w:tcW w:w="4248" w:type="dxa"/>
          </w:tcPr>
          <w:p w14:paraId="226C1840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 xml:space="preserve">PLZ: </w:t>
            </w:r>
          </w:p>
        </w:tc>
        <w:tc>
          <w:tcPr>
            <w:tcW w:w="6379" w:type="dxa"/>
            <w:gridSpan w:val="3"/>
          </w:tcPr>
          <w:p w14:paraId="27EB2498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Ort:</w:t>
            </w:r>
          </w:p>
        </w:tc>
      </w:tr>
      <w:tr w:rsidR="006A232A" w:rsidRPr="00140890" w14:paraId="1D86B857" w14:textId="77777777" w:rsidTr="008A42CD">
        <w:tc>
          <w:tcPr>
            <w:tcW w:w="4248" w:type="dxa"/>
          </w:tcPr>
          <w:p w14:paraId="0D75F97F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Geburtsdatum:</w:t>
            </w:r>
          </w:p>
        </w:tc>
        <w:tc>
          <w:tcPr>
            <w:tcW w:w="6379" w:type="dxa"/>
            <w:gridSpan w:val="3"/>
          </w:tcPr>
          <w:p w14:paraId="01F134E4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Geburtsort:</w:t>
            </w:r>
          </w:p>
        </w:tc>
      </w:tr>
      <w:tr w:rsidR="006A232A" w:rsidRPr="00140890" w14:paraId="4CB2C474" w14:textId="77777777" w:rsidTr="008A42CD">
        <w:tc>
          <w:tcPr>
            <w:tcW w:w="4248" w:type="dxa"/>
          </w:tcPr>
          <w:p w14:paraId="545AAD36" w14:textId="77777777" w:rsidR="006A232A" w:rsidRPr="00140890" w:rsidRDefault="006A232A" w:rsidP="008A42CD">
            <w:pPr>
              <w:tabs>
                <w:tab w:val="left" w:pos="4710"/>
              </w:tabs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Telefon:</w:t>
            </w:r>
          </w:p>
        </w:tc>
        <w:tc>
          <w:tcPr>
            <w:tcW w:w="6379" w:type="dxa"/>
            <w:gridSpan w:val="3"/>
          </w:tcPr>
          <w:p w14:paraId="35B3C5A9" w14:textId="77777777" w:rsidR="006A232A" w:rsidRPr="00140890" w:rsidRDefault="006A232A" w:rsidP="008A42CD">
            <w:pPr>
              <w:tabs>
                <w:tab w:val="left" w:pos="4710"/>
              </w:tabs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E-Mail:</w:t>
            </w:r>
          </w:p>
        </w:tc>
      </w:tr>
      <w:tr w:rsidR="00140890" w:rsidRPr="00140890" w14:paraId="60368AE8" w14:textId="77777777" w:rsidTr="008A42CD">
        <w:tc>
          <w:tcPr>
            <w:tcW w:w="10627" w:type="dxa"/>
            <w:gridSpan w:val="4"/>
          </w:tcPr>
          <w:p w14:paraId="01276ABD" w14:textId="77777777" w:rsidR="00140890" w:rsidRPr="00140890" w:rsidRDefault="00140890" w:rsidP="008A42CD">
            <w:pPr>
              <w:jc w:val="center"/>
              <w:rPr>
                <w:b/>
                <w:sz w:val="44"/>
                <w:szCs w:val="44"/>
                <w:lang w:val="de-AT"/>
              </w:rPr>
            </w:pPr>
            <w:r w:rsidRPr="00140890">
              <w:rPr>
                <w:b/>
                <w:sz w:val="44"/>
                <w:szCs w:val="44"/>
                <w:lang w:val="de-AT"/>
              </w:rPr>
              <w:t>Kursdaten:</w:t>
            </w:r>
          </w:p>
        </w:tc>
      </w:tr>
      <w:tr w:rsidR="00E545EF" w14:paraId="2631A000" w14:textId="77777777" w:rsidTr="008A42CD">
        <w:tc>
          <w:tcPr>
            <w:tcW w:w="5313" w:type="dxa"/>
            <w:gridSpan w:val="2"/>
          </w:tcPr>
          <w:p w14:paraId="277BD39B" w14:textId="77777777" w:rsidR="00E545EF" w:rsidRPr="00140890" w:rsidRDefault="00E545EF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Kurstermin</w:t>
            </w:r>
            <w:r w:rsidR="002B7B8A">
              <w:rPr>
                <w:sz w:val="28"/>
                <w:szCs w:val="28"/>
                <w:lang w:val="de-AT"/>
              </w:rPr>
              <w:t>(e)</w:t>
            </w:r>
            <w:r>
              <w:rPr>
                <w:sz w:val="28"/>
                <w:szCs w:val="28"/>
                <w:lang w:val="de-AT"/>
              </w:rPr>
              <w:t xml:space="preserve">: </w:t>
            </w:r>
          </w:p>
        </w:tc>
        <w:tc>
          <w:tcPr>
            <w:tcW w:w="5314" w:type="dxa"/>
            <w:gridSpan w:val="2"/>
          </w:tcPr>
          <w:p w14:paraId="5471A0C6" w14:textId="77777777" w:rsidR="00E545EF" w:rsidRPr="00140890" w:rsidRDefault="00E545EF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Kursnummer:</w:t>
            </w:r>
            <w:r w:rsidR="00D47ACB">
              <w:rPr>
                <w:sz w:val="28"/>
                <w:szCs w:val="28"/>
                <w:lang w:val="de-AT"/>
              </w:rPr>
              <w:t xml:space="preserve"> </w:t>
            </w:r>
          </w:p>
        </w:tc>
      </w:tr>
      <w:tr w:rsidR="00140890" w14:paraId="55FF4BF8" w14:textId="77777777" w:rsidTr="008A42CD">
        <w:tc>
          <w:tcPr>
            <w:tcW w:w="10627" w:type="dxa"/>
            <w:gridSpan w:val="4"/>
          </w:tcPr>
          <w:p w14:paraId="58D3F232" w14:textId="77777777" w:rsidR="00140890" w:rsidRPr="00140890" w:rsidRDefault="0014089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Kursort:</w:t>
            </w:r>
            <w:r w:rsidR="00E545EF">
              <w:rPr>
                <w:sz w:val="28"/>
                <w:szCs w:val="28"/>
                <w:lang w:val="de-AT"/>
              </w:rPr>
              <w:t xml:space="preserve"> </w:t>
            </w:r>
            <w:r w:rsidR="00611353">
              <w:rPr>
                <w:sz w:val="28"/>
                <w:szCs w:val="28"/>
                <w:lang w:val="de-AT"/>
              </w:rPr>
              <w:t>LOGISCH</w:t>
            </w:r>
            <w:r w:rsidR="00E545EF">
              <w:rPr>
                <w:sz w:val="28"/>
                <w:szCs w:val="28"/>
                <w:lang w:val="de-AT"/>
              </w:rPr>
              <w:t xml:space="preserve"> Kraftfahrer </w:t>
            </w:r>
            <w:r w:rsidR="00BC06EE">
              <w:rPr>
                <w:sz w:val="28"/>
                <w:szCs w:val="28"/>
                <w:lang w:val="de-AT"/>
              </w:rPr>
              <w:t>Ausbildung GmbH, Gärtnerstrasse 36, 8073 Seiersberg-Pirka</w:t>
            </w:r>
          </w:p>
        </w:tc>
      </w:tr>
      <w:tr w:rsidR="00931D60" w14:paraId="5D4E201E" w14:textId="77777777" w:rsidTr="008A42CD">
        <w:tc>
          <w:tcPr>
            <w:tcW w:w="10627" w:type="dxa"/>
            <w:gridSpan w:val="4"/>
          </w:tcPr>
          <w:p w14:paraId="3E1240D6" w14:textId="77777777" w:rsidR="00931D60" w:rsidRPr="00931D60" w:rsidRDefault="00931D60" w:rsidP="008A42CD">
            <w:pPr>
              <w:rPr>
                <w:b/>
                <w:sz w:val="32"/>
                <w:szCs w:val="32"/>
                <w:lang w:val="de-AT"/>
              </w:rPr>
            </w:pPr>
            <w:r>
              <w:rPr>
                <w:sz w:val="44"/>
                <w:szCs w:val="44"/>
                <w:lang w:val="de-AT"/>
              </w:rPr>
              <w:t xml:space="preserve">      </w:t>
            </w:r>
            <w:r w:rsidRPr="00931D60">
              <w:rPr>
                <w:b/>
                <w:sz w:val="44"/>
                <w:szCs w:val="44"/>
                <w:lang w:val="de-AT"/>
              </w:rPr>
              <w:t xml:space="preserve">Rechnungsdaten </w:t>
            </w:r>
            <w:r w:rsidRPr="00931D60">
              <w:rPr>
                <w:sz w:val="28"/>
                <w:szCs w:val="28"/>
                <w:lang w:val="de-AT"/>
              </w:rPr>
              <w:t>(Wenn abweichend zur TeilnehmerInnen</w:t>
            </w:r>
            <w:r>
              <w:rPr>
                <w:sz w:val="28"/>
                <w:szCs w:val="28"/>
                <w:lang w:val="de-AT"/>
              </w:rPr>
              <w:t xml:space="preserve"> Information):</w:t>
            </w:r>
          </w:p>
        </w:tc>
      </w:tr>
      <w:tr w:rsidR="00931D60" w14:paraId="53777C97" w14:textId="77777777" w:rsidTr="008A42CD">
        <w:tc>
          <w:tcPr>
            <w:tcW w:w="10627" w:type="dxa"/>
            <w:gridSpan w:val="4"/>
          </w:tcPr>
          <w:p w14:paraId="1932F897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Unternehmen:</w:t>
            </w:r>
            <w:r w:rsidR="004D7897">
              <w:rPr>
                <w:sz w:val="28"/>
                <w:szCs w:val="28"/>
                <w:lang w:val="de-AT"/>
              </w:rPr>
              <w:t xml:space="preserve"> </w:t>
            </w:r>
          </w:p>
        </w:tc>
      </w:tr>
      <w:tr w:rsidR="00931D60" w14:paraId="7FAE1EE2" w14:textId="77777777" w:rsidTr="008A42CD">
        <w:tc>
          <w:tcPr>
            <w:tcW w:w="10627" w:type="dxa"/>
            <w:gridSpan w:val="4"/>
          </w:tcPr>
          <w:p w14:paraId="29F38E7D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Adresse:</w:t>
            </w:r>
          </w:p>
        </w:tc>
      </w:tr>
      <w:tr w:rsidR="00931D60" w14:paraId="1CE0823E" w14:textId="77777777" w:rsidTr="008A42CD">
        <w:tc>
          <w:tcPr>
            <w:tcW w:w="10627" w:type="dxa"/>
            <w:gridSpan w:val="4"/>
          </w:tcPr>
          <w:p w14:paraId="55E3BD42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PLZ/Ort:</w:t>
            </w:r>
          </w:p>
        </w:tc>
      </w:tr>
      <w:tr w:rsidR="00931D60" w14:paraId="2187F7F5" w14:textId="77777777" w:rsidTr="008A42CD">
        <w:tc>
          <w:tcPr>
            <w:tcW w:w="10627" w:type="dxa"/>
            <w:gridSpan w:val="4"/>
          </w:tcPr>
          <w:p w14:paraId="6BF14243" w14:textId="77777777" w:rsidR="00931D60" w:rsidRPr="00931D60" w:rsidRDefault="00241EFA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UID-Nummer</w:t>
            </w:r>
            <w:r w:rsidR="00931D60" w:rsidRPr="00931D60">
              <w:rPr>
                <w:sz w:val="28"/>
                <w:szCs w:val="28"/>
                <w:lang w:val="de-AT"/>
              </w:rPr>
              <w:t>:</w:t>
            </w:r>
          </w:p>
        </w:tc>
      </w:tr>
      <w:tr w:rsidR="00931D60" w14:paraId="517D1F40" w14:textId="77777777" w:rsidTr="008A42CD">
        <w:tc>
          <w:tcPr>
            <w:tcW w:w="10627" w:type="dxa"/>
            <w:gridSpan w:val="4"/>
          </w:tcPr>
          <w:p w14:paraId="78402FF7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Telefonnummer:</w:t>
            </w:r>
          </w:p>
        </w:tc>
      </w:tr>
      <w:tr w:rsidR="00931D60" w14:paraId="42D8AB22" w14:textId="77777777" w:rsidTr="008A42CD">
        <w:tc>
          <w:tcPr>
            <w:tcW w:w="10627" w:type="dxa"/>
            <w:gridSpan w:val="4"/>
          </w:tcPr>
          <w:p w14:paraId="4824B24A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E-Mail:</w:t>
            </w:r>
          </w:p>
        </w:tc>
      </w:tr>
      <w:tr w:rsidR="00931D60" w14:paraId="1F64332F" w14:textId="77777777" w:rsidTr="008A42CD">
        <w:tc>
          <w:tcPr>
            <w:tcW w:w="10627" w:type="dxa"/>
            <w:gridSpan w:val="4"/>
          </w:tcPr>
          <w:p w14:paraId="0D2A008F" w14:textId="77777777" w:rsidR="00931D60" w:rsidRPr="00931D60" w:rsidRDefault="00931D60" w:rsidP="008A42CD">
            <w:pPr>
              <w:jc w:val="center"/>
              <w:rPr>
                <w:b/>
                <w:sz w:val="44"/>
                <w:szCs w:val="44"/>
                <w:lang w:val="de-AT"/>
              </w:rPr>
            </w:pPr>
            <w:r w:rsidRPr="00931D60">
              <w:rPr>
                <w:b/>
                <w:sz w:val="44"/>
                <w:szCs w:val="44"/>
                <w:lang w:val="de-AT"/>
              </w:rPr>
              <w:t>Teilnahme-und Stornogebühren:</w:t>
            </w:r>
          </w:p>
        </w:tc>
      </w:tr>
      <w:tr w:rsidR="00931D60" w14:paraId="7C7AA51F" w14:textId="77777777" w:rsidTr="008A42CD">
        <w:tc>
          <w:tcPr>
            <w:tcW w:w="10627" w:type="dxa"/>
            <w:gridSpan w:val="4"/>
          </w:tcPr>
          <w:p w14:paraId="620C659E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Bitte beachten Sie, dass die Teilnahmegebühr vor Kursbeginn entrichtet sein muss bzw.</w:t>
            </w:r>
          </w:p>
          <w:p w14:paraId="10A34C8C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die Teilnahmebestätigung erst nach vollständigem Zahlungseingang ausgefolgt wird.</w:t>
            </w:r>
          </w:p>
          <w:p w14:paraId="63BC4AC8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Stornierung und etwaige Rückerstattung des Kursbeitrages ist nur bei schriftlichem</w:t>
            </w:r>
          </w:p>
          <w:p w14:paraId="498DD623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 xml:space="preserve">Rücktritt bis zu 14 Tage vor dem Seminartermin möglich. Erfolgt keine fristgerechte </w:t>
            </w:r>
          </w:p>
          <w:p w14:paraId="615CE3BD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Stornierung wird der volle Seminarbetrag fällig. Logisch behält sich Kursabsagen vor!</w:t>
            </w:r>
          </w:p>
          <w:p w14:paraId="4399C07F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</w:p>
        </w:tc>
      </w:tr>
    </w:tbl>
    <w:p w14:paraId="081D8010" w14:textId="77777777" w:rsidR="008E2FF4" w:rsidRPr="001D5677" w:rsidRDefault="008E2FF4" w:rsidP="008E2FF4">
      <w:r>
        <w:rPr>
          <w:noProof/>
        </w:rPr>
        <w:drawing>
          <wp:anchor distT="0" distB="0" distL="114300" distR="114300" simplePos="0" relativeHeight="251660290" behindDoc="1" locked="1" layoutInCell="1" allowOverlap="1" wp14:anchorId="6FDB56DE" wp14:editId="4CA066AD">
            <wp:simplePos x="0" y="0"/>
            <wp:positionH relativeFrom="page">
              <wp:posOffset>887095</wp:posOffset>
            </wp:positionH>
            <wp:positionV relativeFrom="margin">
              <wp:align>center</wp:align>
            </wp:positionV>
            <wp:extent cx="5759450" cy="604075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KW_Hintergrund_190315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E2FF4" w14:paraId="56B0DE00" w14:textId="77777777" w:rsidTr="009C5FE9">
        <w:tc>
          <w:tcPr>
            <w:tcW w:w="10456" w:type="dxa"/>
          </w:tcPr>
          <w:p w14:paraId="6EC6AB91" w14:textId="77777777" w:rsidR="008E2FF4" w:rsidRPr="001D5677" w:rsidRDefault="008E2FF4" w:rsidP="009C5FE9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>Datenschutz- und Einwilligungserklärung:</w:t>
            </w:r>
          </w:p>
        </w:tc>
      </w:tr>
      <w:tr w:rsidR="008E2FF4" w14:paraId="5867FB5A" w14:textId="77777777" w:rsidTr="009C5FE9">
        <w:tc>
          <w:tcPr>
            <w:tcW w:w="10456" w:type="dxa"/>
          </w:tcPr>
          <w:p w14:paraId="5A417772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Ich bin einverstanden, dass meine Daten zu folgenden Zwecken erhoben, verarbeitet,</w:t>
            </w:r>
          </w:p>
          <w:p w14:paraId="1C903B44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gespeichert, aktualisiert und genutzt werden:</w:t>
            </w:r>
          </w:p>
          <w:p w14:paraId="643E53ED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Kursorganisation, Erstellung der Teilnehmerlisten und Bestätigung, Kontaktaufnahme mit</w:t>
            </w:r>
          </w:p>
          <w:p w14:paraId="46269C17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 Teilnehmern, Qualitätsmessung und Dokumentation.</w:t>
            </w:r>
          </w:p>
          <w:p w14:paraId="523EF4E6" w14:textId="77777777" w:rsidR="008E2FF4" w:rsidRDefault="008E2FF4" w:rsidP="009C5FE9">
            <w:pPr>
              <w:rPr>
                <w:sz w:val="28"/>
                <w:szCs w:val="28"/>
              </w:rPr>
            </w:pPr>
          </w:p>
          <w:p w14:paraId="5445ED86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Ich bin zudem darauf hingewiesen worden, dass die Erhebung, Verarbeitung und Nutzung</w:t>
            </w:r>
          </w:p>
          <w:p w14:paraId="19B622F2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meiner Daten auf freiwilliger Basis erfolgt. Ferner, dass ich mein Einverständnis ohne für</w:t>
            </w:r>
          </w:p>
          <w:p w14:paraId="7B675BA7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mich nachteilige Folgen verweigern bzw. jederzeit mit Wirkung für die Zukunft widerrufen</w:t>
            </w:r>
          </w:p>
          <w:p w14:paraId="47340948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kann. Meine Widerrufserklärung werde ich richten an:</w:t>
            </w:r>
          </w:p>
          <w:p w14:paraId="3254F37D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E-Mail:</w:t>
            </w:r>
            <w:r w:rsidR="00430252">
              <w:rPr>
                <w:sz w:val="28"/>
                <w:szCs w:val="28"/>
              </w:rPr>
              <w:t xml:space="preserve"> office</w:t>
            </w:r>
            <w:r>
              <w:rPr>
                <w:sz w:val="28"/>
                <w:szCs w:val="28"/>
              </w:rPr>
              <w:t>@kraftfahrer-ausbildung.at</w:t>
            </w:r>
          </w:p>
          <w:p w14:paraId="000DBE35" w14:textId="77777777" w:rsidR="008E2FF4" w:rsidRDefault="008E2FF4" w:rsidP="009C5FE9">
            <w:pPr>
              <w:rPr>
                <w:sz w:val="28"/>
                <w:szCs w:val="28"/>
              </w:rPr>
            </w:pPr>
          </w:p>
          <w:p w14:paraId="2A46A8C8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 Fall des Widerrufs werden mit dem Zugang meiner Widerrufserklärung meine Daten</w:t>
            </w:r>
          </w:p>
          <w:p w14:paraId="73C5DCF7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 Logisch gelöscht.</w:t>
            </w:r>
          </w:p>
          <w:p w14:paraId="08BAF52E" w14:textId="77777777" w:rsidR="008E2FF4" w:rsidRDefault="008E2FF4" w:rsidP="009C5FE9">
            <w:pPr>
              <w:rPr>
                <w:sz w:val="28"/>
                <w:szCs w:val="28"/>
              </w:rPr>
            </w:pPr>
          </w:p>
          <w:p w14:paraId="075CAC86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 Datenschutzerklärung und Teilnahmebedingungen des Kurses habe ich zur Kenntnis</w:t>
            </w:r>
          </w:p>
          <w:p w14:paraId="095336BF" w14:textId="77777777" w:rsidR="008E2FF4" w:rsidRPr="001D5677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genommen. Mit meiner Unterschrift erkenne ich diese ausdrücklich an.</w:t>
            </w:r>
          </w:p>
        </w:tc>
      </w:tr>
      <w:tr w:rsidR="008E2FF4" w14:paraId="1BF6AF99" w14:textId="77777777" w:rsidTr="009C5FE9">
        <w:tc>
          <w:tcPr>
            <w:tcW w:w="10456" w:type="dxa"/>
          </w:tcPr>
          <w:p w14:paraId="28228DDA" w14:textId="77777777" w:rsidR="008E2FF4" w:rsidRDefault="008E2FF4" w:rsidP="009C5FE9"/>
          <w:p w14:paraId="50A8BC16" w14:textId="77777777" w:rsidR="008E2FF4" w:rsidRDefault="008E2FF4" w:rsidP="009C5FE9"/>
          <w:p w14:paraId="7444744D" w14:textId="77777777" w:rsidR="008E2FF4" w:rsidRDefault="008E2FF4" w:rsidP="009C5FE9"/>
          <w:p w14:paraId="012EA5CA" w14:textId="77777777" w:rsidR="008E2FF4" w:rsidRDefault="008E2FF4" w:rsidP="009C5FE9"/>
          <w:p w14:paraId="759AD493" w14:textId="77777777" w:rsidR="008E2FF4" w:rsidRDefault="008E2FF4" w:rsidP="009C5FE9"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4FDA1353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Datum, eigenhändige Unterschrift des/der TeilnehmerIn</w:t>
            </w:r>
          </w:p>
          <w:p w14:paraId="7C242932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</w:p>
          <w:p w14:paraId="124D5F66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</w:p>
          <w:p w14:paraId="3D5185D3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</w:p>
          <w:p w14:paraId="7B87CB36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</w:p>
          <w:p w14:paraId="238BD579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…………………………………………………………………………………………………………………………………………..</w:t>
            </w:r>
          </w:p>
          <w:p w14:paraId="46894A5D" w14:textId="77777777" w:rsidR="008E2FF4" w:rsidRPr="00D04A67" w:rsidRDefault="008E2FF4" w:rsidP="009C5F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Firmenmäßige Zeichnung (nur wenn die Zahlung nicht durch den Teilnehmenden erfolgt)</w:t>
            </w:r>
          </w:p>
        </w:tc>
      </w:tr>
    </w:tbl>
    <w:p w14:paraId="61BB43F1" w14:textId="77777777" w:rsidR="008E2FF4" w:rsidRPr="001D5677" w:rsidRDefault="008E2FF4" w:rsidP="008E2FF4"/>
    <w:p w14:paraId="682A59B4" w14:textId="77777777" w:rsidR="008E2FF4" w:rsidRDefault="008E2FF4" w:rsidP="008E2FF4">
      <w:pPr>
        <w:rPr>
          <w:b/>
          <w:sz w:val="28"/>
          <w:szCs w:val="28"/>
          <w:lang w:val="de-AT"/>
        </w:rPr>
      </w:pPr>
      <w:r w:rsidRPr="00D04A67">
        <w:rPr>
          <w:b/>
          <w:sz w:val="28"/>
          <w:szCs w:val="28"/>
          <w:lang w:val="de-AT"/>
        </w:rPr>
        <w:t xml:space="preserve">Ihre Anmeldung senden Sie bitte per </w:t>
      </w:r>
    </w:p>
    <w:p w14:paraId="3BC03079" w14:textId="77777777" w:rsidR="008E2FF4" w:rsidRPr="00D04A67" w:rsidRDefault="008E2FF4" w:rsidP="008E2FF4">
      <w:pPr>
        <w:rPr>
          <w:b/>
          <w:sz w:val="28"/>
          <w:szCs w:val="28"/>
          <w:lang w:val="de-AT"/>
        </w:rPr>
      </w:pPr>
      <w:r w:rsidRPr="00D04A67">
        <w:rPr>
          <w:b/>
          <w:sz w:val="28"/>
          <w:szCs w:val="28"/>
          <w:lang w:val="de-AT"/>
        </w:rPr>
        <w:t>E-Mail an:</w:t>
      </w:r>
      <w:r>
        <w:rPr>
          <w:b/>
          <w:sz w:val="28"/>
          <w:szCs w:val="28"/>
          <w:lang w:val="de-AT"/>
        </w:rPr>
        <w:t xml:space="preserve"> </w:t>
      </w:r>
      <w:r w:rsidR="003523A6">
        <w:rPr>
          <w:b/>
          <w:sz w:val="28"/>
          <w:szCs w:val="28"/>
          <w:lang w:val="de-AT"/>
        </w:rPr>
        <w:t>office@kraftfahrer-ausbildung.at</w:t>
      </w:r>
      <w:r w:rsidR="003523A6" w:rsidRPr="00D04A67">
        <w:rPr>
          <w:b/>
          <w:sz w:val="28"/>
          <w:szCs w:val="28"/>
          <w:lang w:val="de-AT"/>
        </w:rPr>
        <w:t>:</w:t>
      </w:r>
    </w:p>
    <w:p w14:paraId="571062E1" w14:textId="77777777" w:rsidR="008E2FF4" w:rsidRPr="00F36362" w:rsidRDefault="008E2FF4" w:rsidP="00F36362">
      <w:pPr>
        <w:rPr>
          <w:lang w:val="de-AT"/>
        </w:rPr>
      </w:pPr>
    </w:p>
    <w:sectPr w:rsidR="008E2FF4" w:rsidRPr="00F36362" w:rsidSect="00611353">
      <w:headerReference w:type="default" r:id="rId13"/>
      <w:footerReference w:type="default" r:id="rId14"/>
      <w:pgSz w:w="11906" w:h="16838"/>
      <w:pgMar w:top="426" w:right="70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9B173" w14:textId="77777777" w:rsidR="00D233B4" w:rsidRDefault="00D233B4" w:rsidP="00336BF9">
      <w:pPr>
        <w:spacing w:after="0" w:line="240" w:lineRule="auto"/>
      </w:pPr>
      <w:r>
        <w:separator/>
      </w:r>
    </w:p>
  </w:endnote>
  <w:endnote w:type="continuationSeparator" w:id="0">
    <w:p w14:paraId="18E16C11" w14:textId="77777777" w:rsidR="00D233B4" w:rsidRDefault="00D233B4" w:rsidP="00336BF9">
      <w:pPr>
        <w:spacing w:after="0" w:line="240" w:lineRule="auto"/>
      </w:pPr>
      <w:r>
        <w:continuationSeparator/>
      </w:r>
    </w:p>
  </w:endnote>
  <w:endnote w:type="continuationNotice" w:id="1">
    <w:p w14:paraId="40445EFE" w14:textId="77777777" w:rsidR="00D233B4" w:rsidRDefault="00D233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43CC1" w14:textId="77777777" w:rsidR="007E66F1" w:rsidRDefault="00BC06EE">
    <w:pPr>
      <w:pStyle w:val="Fuzeile"/>
    </w:pPr>
    <w:r>
      <w:rPr>
        <w:noProof/>
      </w:rPr>
      <w:drawing>
        <wp:inline distT="0" distB="0" distL="0" distR="0" wp14:anchorId="0438F3EC" wp14:editId="17F246FB">
          <wp:extent cx="6654165" cy="617220"/>
          <wp:effectExtent l="0" t="0" r="0" b="0"/>
          <wp:docPr id="1794553914" name="Grafik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16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E3EA4" w14:textId="77777777" w:rsidR="00D233B4" w:rsidRDefault="00D233B4" w:rsidP="00336BF9">
      <w:pPr>
        <w:spacing w:after="0" w:line="240" w:lineRule="auto"/>
      </w:pPr>
      <w:r>
        <w:separator/>
      </w:r>
    </w:p>
  </w:footnote>
  <w:footnote w:type="continuationSeparator" w:id="0">
    <w:p w14:paraId="14449AC6" w14:textId="77777777" w:rsidR="00D233B4" w:rsidRDefault="00D233B4" w:rsidP="00336BF9">
      <w:pPr>
        <w:spacing w:after="0" w:line="240" w:lineRule="auto"/>
      </w:pPr>
      <w:r>
        <w:continuationSeparator/>
      </w:r>
    </w:p>
  </w:footnote>
  <w:footnote w:type="continuationNotice" w:id="1">
    <w:p w14:paraId="3ADEC0CC" w14:textId="77777777" w:rsidR="00D233B4" w:rsidRDefault="00D233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74750" w14:textId="77777777" w:rsidR="00921A4C" w:rsidRDefault="00BC06EE">
    <w:pPr>
      <w:pStyle w:val="Kopfzeile"/>
    </w:pPr>
    <w:r>
      <w:rPr>
        <w:noProof/>
      </w:rPr>
      <w:drawing>
        <wp:inline distT="0" distB="0" distL="0" distR="0" wp14:anchorId="5B66668F" wp14:editId="02795831">
          <wp:extent cx="6654165" cy="1209675"/>
          <wp:effectExtent l="0" t="0" r="0" b="9525"/>
          <wp:docPr id="1028810344" name="Grafik 94" descr="Ein Bild, das Text, Schrif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810344" name="Grafik 94" descr="Ein Bild, das Text, Schrift, Logo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16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F7A4D2" w14:textId="77777777" w:rsidR="003537B3" w:rsidRDefault="003537B3">
    <w:pPr>
      <w:pStyle w:val="Kopfzeile"/>
    </w:pPr>
  </w:p>
  <w:p w14:paraId="5C7B078B" w14:textId="77777777" w:rsidR="00921A4C" w:rsidRDefault="00921A4C">
    <w:pPr>
      <w:pStyle w:val="Kopfzeile"/>
    </w:pPr>
  </w:p>
  <w:p w14:paraId="76DD57FA" w14:textId="77777777" w:rsidR="003537B3" w:rsidRDefault="003537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FB7EBA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45869133">
    <w:abstractNumId w:val="0"/>
  </w:num>
  <w:num w:numId="2" w16cid:durableId="1306471106">
    <w:abstractNumId w:val="0"/>
  </w:num>
  <w:num w:numId="3" w16cid:durableId="1781341260">
    <w:abstractNumId w:val="0"/>
  </w:num>
  <w:num w:numId="4" w16cid:durableId="1041782657">
    <w:abstractNumId w:val="0"/>
  </w:num>
  <w:num w:numId="5" w16cid:durableId="881476109">
    <w:abstractNumId w:val="0"/>
  </w:num>
  <w:num w:numId="6" w16cid:durableId="293754825">
    <w:abstractNumId w:val="0"/>
  </w:num>
  <w:num w:numId="7" w16cid:durableId="2025355654">
    <w:abstractNumId w:val="0"/>
  </w:num>
  <w:num w:numId="8" w16cid:durableId="93788648">
    <w:abstractNumId w:val="0"/>
  </w:num>
  <w:num w:numId="9" w16cid:durableId="2008173410">
    <w:abstractNumId w:val="0"/>
  </w:num>
  <w:num w:numId="10" w16cid:durableId="1340473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07"/>
    <w:rsid w:val="00042E9C"/>
    <w:rsid w:val="00091132"/>
    <w:rsid w:val="000A208B"/>
    <w:rsid w:val="000A4D9C"/>
    <w:rsid w:val="000C75BE"/>
    <w:rsid w:val="000D0F82"/>
    <w:rsid w:val="00106B02"/>
    <w:rsid w:val="001301BE"/>
    <w:rsid w:val="00140890"/>
    <w:rsid w:val="0015253A"/>
    <w:rsid w:val="001A0806"/>
    <w:rsid w:val="001E3547"/>
    <w:rsid w:val="00212F06"/>
    <w:rsid w:val="00241EFA"/>
    <w:rsid w:val="00263735"/>
    <w:rsid w:val="0028394F"/>
    <w:rsid w:val="0028609D"/>
    <w:rsid w:val="002B5BF7"/>
    <w:rsid w:val="002B7B8A"/>
    <w:rsid w:val="00336BF9"/>
    <w:rsid w:val="003523A6"/>
    <w:rsid w:val="003537B3"/>
    <w:rsid w:val="00364B87"/>
    <w:rsid w:val="00371245"/>
    <w:rsid w:val="003915FF"/>
    <w:rsid w:val="00430252"/>
    <w:rsid w:val="0047000C"/>
    <w:rsid w:val="00475754"/>
    <w:rsid w:val="00482657"/>
    <w:rsid w:val="0048775D"/>
    <w:rsid w:val="004D00E6"/>
    <w:rsid w:val="004D0AC7"/>
    <w:rsid w:val="004D7897"/>
    <w:rsid w:val="00546B7A"/>
    <w:rsid w:val="00562B5D"/>
    <w:rsid w:val="00595525"/>
    <w:rsid w:val="005B38A5"/>
    <w:rsid w:val="005F488E"/>
    <w:rsid w:val="006052E6"/>
    <w:rsid w:val="0060656A"/>
    <w:rsid w:val="00611353"/>
    <w:rsid w:val="00616907"/>
    <w:rsid w:val="006279CD"/>
    <w:rsid w:val="006939F5"/>
    <w:rsid w:val="006A232A"/>
    <w:rsid w:val="006D16BE"/>
    <w:rsid w:val="006E76A3"/>
    <w:rsid w:val="00725602"/>
    <w:rsid w:val="00765BAB"/>
    <w:rsid w:val="00767558"/>
    <w:rsid w:val="00777AF3"/>
    <w:rsid w:val="007929A7"/>
    <w:rsid w:val="007A0F46"/>
    <w:rsid w:val="007A5C89"/>
    <w:rsid w:val="007E66F1"/>
    <w:rsid w:val="007F75EC"/>
    <w:rsid w:val="00814A89"/>
    <w:rsid w:val="00835EF0"/>
    <w:rsid w:val="0087055B"/>
    <w:rsid w:val="008831DF"/>
    <w:rsid w:val="0089206C"/>
    <w:rsid w:val="008A42CD"/>
    <w:rsid w:val="008E23E8"/>
    <w:rsid w:val="008E2FF4"/>
    <w:rsid w:val="008F175F"/>
    <w:rsid w:val="008F2DDA"/>
    <w:rsid w:val="00921A4C"/>
    <w:rsid w:val="00931D60"/>
    <w:rsid w:val="009668C5"/>
    <w:rsid w:val="009D6C86"/>
    <w:rsid w:val="00B03FB7"/>
    <w:rsid w:val="00BC06EE"/>
    <w:rsid w:val="00C47F28"/>
    <w:rsid w:val="00C96A99"/>
    <w:rsid w:val="00CB1D4C"/>
    <w:rsid w:val="00CD7403"/>
    <w:rsid w:val="00D02D61"/>
    <w:rsid w:val="00D233B4"/>
    <w:rsid w:val="00D33DA2"/>
    <w:rsid w:val="00D47ACB"/>
    <w:rsid w:val="00D67C30"/>
    <w:rsid w:val="00DB0472"/>
    <w:rsid w:val="00DB2B08"/>
    <w:rsid w:val="00DE391A"/>
    <w:rsid w:val="00E147DE"/>
    <w:rsid w:val="00E545EF"/>
    <w:rsid w:val="00E5483A"/>
    <w:rsid w:val="00E74507"/>
    <w:rsid w:val="00ED0648"/>
    <w:rsid w:val="00F11108"/>
    <w:rsid w:val="00F36362"/>
    <w:rsid w:val="00F62820"/>
    <w:rsid w:val="00FC602E"/>
    <w:rsid w:val="00FF1BFF"/>
    <w:rsid w:val="00FF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E14D9"/>
  <w15:chartTrackingRefBased/>
  <w15:docId w15:val="{A955CBFB-D975-472D-B728-4187BA4DD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6362"/>
  </w:style>
  <w:style w:type="paragraph" w:styleId="berschrift1">
    <w:name w:val="heading 1"/>
    <w:basedOn w:val="Standard"/>
    <w:next w:val="Standard"/>
    <w:link w:val="berschrift1Zchn"/>
    <w:uiPriority w:val="9"/>
    <w:qFormat/>
    <w:rsid w:val="00F3636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3636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3636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3636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3636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3636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636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3636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3636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B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36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6BF9"/>
  </w:style>
  <w:style w:type="paragraph" w:styleId="Fuzeile">
    <w:name w:val="footer"/>
    <w:basedOn w:val="Standard"/>
    <w:link w:val="FuzeileZchn"/>
    <w:uiPriority w:val="99"/>
    <w:unhideWhenUsed/>
    <w:rsid w:val="00336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6BF9"/>
  </w:style>
  <w:style w:type="paragraph" w:styleId="Listenabsatz">
    <w:name w:val="List Paragraph"/>
    <w:basedOn w:val="Standard"/>
    <w:uiPriority w:val="34"/>
    <w:qFormat/>
    <w:rsid w:val="00F36362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3636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3636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3636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36362"/>
    <w:rPr>
      <w:rFonts w:asciiTheme="majorHAnsi" w:eastAsiaTheme="majorEastAsia" w:hAnsiTheme="majorHAnsi" w:cstheme="majorBidi"/>
      <w:cap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36362"/>
    <w:rPr>
      <w:rFonts w:asciiTheme="majorHAnsi" w:eastAsiaTheme="majorEastAsia" w:hAnsiTheme="majorHAnsi" w:cstheme="majorBidi"/>
      <w:i/>
      <w:iCs/>
      <w:caps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3636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636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3636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3636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3636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Standard"/>
    <w:next w:val="Standard"/>
    <w:link w:val="TitelZchn"/>
    <w:uiPriority w:val="10"/>
    <w:qFormat/>
    <w:rsid w:val="00F3636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F3636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636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636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Fett">
    <w:name w:val="Strong"/>
    <w:basedOn w:val="Absatz-Standardschriftart"/>
    <w:uiPriority w:val="22"/>
    <w:qFormat/>
    <w:rsid w:val="00F36362"/>
    <w:rPr>
      <w:b/>
      <w:bCs/>
    </w:rPr>
  </w:style>
  <w:style w:type="character" w:styleId="Hervorhebung">
    <w:name w:val="Emphasis"/>
    <w:basedOn w:val="Absatz-Standardschriftart"/>
    <w:uiPriority w:val="20"/>
    <w:qFormat/>
    <w:rsid w:val="00F36362"/>
    <w:rPr>
      <w:i/>
      <w:iCs/>
    </w:rPr>
  </w:style>
  <w:style w:type="paragraph" w:styleId="KeinLeerraum">
    <w:name w:val="No Spacing"/>
    <w:uiPriority w:val="1"/>
    <w:qFormat/>
    <w:rsid w:val="00F3636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F3636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ZitatZchn">
    <w:name w:val="Zitat Zchn"/>
    <w:basedOn w:val="Absatz-Standardschriftart"/>
    <w:link w:val="Zitat"/>
    <w:uiPriority w:val="29"/>
    <w:rsid w:val="00F36362"/>
    <w:rPr>
      <w:rFonts w:asciiTheme="majorHAnsi" w:eastAsiaTheme="majorEastAsia" w:hAnsiTheme="majorHAnsi" w:cstheme="majorBidi"/>
      <w:sz w:val="25"/>
      <w:szCs w:val="2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3636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36362"/>
    <w:rPr>
      <w:color w:val="404040" w:themeColor="text1" w:themeTint="BF"/>
      <w:sz w:val="32"/>
      <w:szCs w:val="32"/>
    </w:rPr>
  </w:style>
  <w:style w:type="character" w:styleId="SchwacheHervorhebung">
    <w:name w:val="Subtle Emphasis"/>
    <w:basedOn w:val="Absatz-Standardschriftart"/>
    <w:uiPriority w:val="19"/>
    <w:qFormat/>
    <w:rsid w:val="00F36362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F36362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F36362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F36362"/>
    <w:rPr>
      <w:b/>
      <w:bCs/>
      <w:caps w:val="0"/>
      <w:smallCaps/>
      <w:color w:val="auto"/>
      <w:spacing w:val="3"/>
      <w:u w:val="single"/>
    </w:rPr>
  </w:style>
  <w:style w:type="character" w:styleId="Buchtitel">
    <w:name w:val="Book Title"/>
    <w:basedOn w:val="Absatz-Standardschriftart"/>
    <w:uiPriority w:val="33"/>
    <w:qFormat/>
    <w:rsid w:val="00F36362"/>
    <w:rPr>
      <w:b/>
      <w:bCs/>
      <w:smallCaps/>
      <w:spacing w:val="7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36362"/>
    <w:pPr>
      <w:outlineLvl w:val="9"/>
    </w:pPr>
  </w:style>
  <w:style w:type="table" w:styleId="Tabellenraster">
    <w:name w:val="Table Grid"/>
    <w:basedOn w:val="NormaleTabelle"/>
    <w:uiPriority w:val="39"/>
    <w:rsid w:val="0014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052E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5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7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gi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file:///C:\Users\offic\Downloads\Anmeldung-C95-Kraftfahrer-Weiterbildung-VORLAGE-NEU%20(8)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\OneDrive\Desktop\Anmeldung-C95-Kraftfahrer-Weiterbild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FB557055F5FF4AA684B9EC359C379E" ma:contentTypeVersion="19" ma:contentTypeDescription="Create a new document." ma:contentTypeScope="" ma:versionID="e29dc7424fb5df03b8b3f8b15626143d">
  <xsd:schema xmlns:xsd="http://www.w3.org/2001/XMLSchema" xmlns:xs="http://www.w3.org/2001/XMLSchema" xmlns:p="http://schemas.microsoft.com/office/2006/metadata/properties" xmlns:ns3="56078ba6-b6a5-4d8c-b593-98781009a2eb" xmlns:ns4="4ee67c65-1623-4e6e-8b75-44625cda9624" targetNamespace="http://schemas.microsoft.com/office/2006/metadata/properties" ma:root="true" ma:fieldsID="7519756a2fc8f739c281a4d09017476f" ns3:_="" ns4:_="">
    <xsd:import namespace="56078ba6-b6a5-4d8c-b593-98781009a2eb"/>
    <xsd:import namespace="4ee67c65-1623-4e6e-8b75-44625cda96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Billing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78ba6-b6a5-4d8c-b593-98781009a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ctivity" ma:index="2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e67c65-1623-4e6e-8b75-44625cda962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6078ba6-b6a5-4d8c-b593-98781009a2e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C0B1CB-E87C-48D4-A948-8735F785A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78ba6-b6a5-4d8c-b593-98781009a2eb"/>
    <ds:schemaRef ds:uri="4ee67c65-1623-4e6e-8b75-44625cda96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CD2CFC-E1AE-4DA7-BF80-3D29A3C3E23F}">
  <ds:schemaRefs>
    <ds:schemaRef ds:uri="http://schemas.microsoft.com/office/2006/metadata/properties"/>
    <ds:schemaRef ds:uri="http://schemas.microsoft.com/office/infopath/2007/PartnerControls"/>
    <ds:schemaRef ds:uri="56078ba6-b6a5-4d8c-b593-98781009a2eb"/>
  </ds:schemaRefs>
</ds:datastoreItem>
</file>

<file path=customXml/itemProps3.xml><?xml version="1.0" encoding="utf-8"?>
<ds:datastoreItem xmlns:ds="http://schemas.openxmlformats.org/officeDocument/2006/customXml" ds:itemID="{4C1A7B31-49C2-4345-A764-AD4EB087CE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Anmeldung-C95-Kraftfahrer-Weiterbildung</Template>
  <TotalTime>0</TotalTime>
  <Pages>2</Pages>
  <Words>322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Ruderes</dc:creator>
  <cp:keywords/>
  <dc:description/>
  <cp:lastModifiedBy>Kraftfahrer Ausbildung</cp:lastModifiedBy>
  <cp:revision>1</cp:revision>
  <cp:lastPrinted>2021-05-31T07:09:00Z</cp:lastPrinted>
  <dcterms:created xsi:type="dcterms:W3CDTF">2026-01-09T16:04:00Z</dcterms:created>
  <dcterms:modified xsi:type="dcterms:W3CDTF">2026-01-09T16:04:00Z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-535269450</vt:i4>
  </property>
  <property fmtid="{D5CDD505-2E9C-101B-9397-08002B2CF9AE}" pid="3" name="ContentTypeId">
    <vt:lpwstr>0x010100EAFB557055F5FF4AA684B9EC359C379E</vt:lpwstr>
  </property>
  <property fmtid="{D5CDD505-2E9C-101B-9397-08002B2CF9AE}" pid="4" name="MediaServiceImageTags">
    <vt:lpwstr/>
  </property>
</Properties>
</file>